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Spec="right" w:tblpY="8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9"/>
      </w:tblGrid>
      <w:tr w:rsidR="0086389C" w:rsidRPr="005340A7" w14:paraId="2484A9FE" w14:textId="77777777" w:rsidTr="005E674F">
        <w:trPr>
          <w:trHeight w:val="1068"/>
        </w:trPr>
        <w:tc>
          <w:tcPr>
            <w:tcW w:w="7909" w:type="dxa"/>
            <w:shd w:val="clear" w:color="auto" w:fill="D9D9D9"/>
          </w:tcPr>
          <w:p w14:paraId="63CDCE40" w14:textId="47EDE843" w:rsidR="00B56B85" w:rsidRPr="00B56B85" w:rsidRDefault="00B56B85" w:rsidP="00B56B85">
            <w:pPr>
              <w:pStyle w:val="Titolo7"/>
              <w:rPr>
                <w:sz w:val="24"/>
                <w:szCs w:val="24"/>
              </w:rPr>
            </w:pPr>
            <w:r w:rsidRPr="00B56B85">
              <w:rPr>
                <w:sz w:val="24"/>
                <w:szCs w:val="24"/>
              </w:rPr>
              <w:t xml:space="preserve">Elezione diretta del Sindaco e del Consiglio Comunale nei comuni sino a 15.000 abitanti </w:t>
            </w:r>
          </w:p>
          <w:p w14:paraId="068F7371" w14:textId="048C1375" w:rsidR="00B56B85" w:rsidRDefault="00B56B85" w:rsidP="00B56B85">
            <w:pPr>
              <w:pStyle w:val="Titolo7"/>
              <w:jc w:val="left"/>
            </w:pPr>
            <w:r>
              <w:t>Dichiarazione di presentazione di un candidato alla carica di Sindaco e di una lista di candidati alla carica di Consigliere comunale con lui collegata</w:t>
            </w:r>
          </w:p>
          <w:p w14:paraId="45BAA625" w14:textId="484C6122" w:rsidR="0086389C" w:rsidRPr="005340A7" w:rsidRDefault="00B56B85" w:rsidP="00B56B85">
            <w:pPr>
              <w:autoSpaceDE w:val="0"/>
              <w:autoSpaceDN w:val="0"/>
              <w:adjustRightInd w:val="0"/>
              <w:spacing w:before="30" w:after="30"/>
              <w:jc w:val="center"/>
              <w:rPr>
                <w:rFonts w:ascii="Arial" w:hAnsi="Arial" w:cs="Arial"/>
                <w:bCs/>
              </w:rPr>
            </w:pPr>
            <w:r w:rsidRPr="00B56B85">
              <w:rPr>
                <w:rFonts w:ascii="Arial" w:hAnsi="Arial"/>
                <w:b/>
                <w:bCs/>
                <w:sz w:val="28"/>
                <w:szCs w:val="34"/>
              </w:rPr>
              <w:t>ATTO PRINCIPALE</w:t>
            </w:r>
          </w:p>
        </w:tc>
      </w:tr>
    </w:tbl>
    <w:p w14:paraId="107A32DE" w14:textId="5FD9C1D8" w:rsidR="0086389C" w:rsidRPr="005340A7" w:rsidRDefault="0008584A" w:rsidP="0086389C">
      <w:pPr>
        <w:tabs>
          <w:tab w:val="right" w:leader="dot" w:pos="9639"/>
        </w:tabs>
        <w:autoSpaceDE w:val="0"/>
        <w:autoSpaceDN w:val="0"/>
        <w:adjustRightInd w:val="0"/>
        <w:spacing w:before="3240" w:line="336" w:lineRule="auto"/>
        <w:ind w:firstLine="284"/>
        <w:jc w:val="both"/>
        <w:rPr>
          <w:rFonts w:ascii="Arial" w:hAnsi="Arial" w:cs="Arial"/>
          <w:sz w:val="16"/>
          <w:szCs w:val="16"/>
        </w:rPr>
      </w:pPr>
      <w:r w:rsidRPr="005340A7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53188D" wp14:editId="1AF90FA4">
                <wp:simplePos x="0" y="0"/>
                <wp:positionH relativeFrom="column">
                  <wp:posOffset>158750</wp:posOffset>
                </wp:positionH>
                <wp:positionV relativeFrom="margin">
                  <wp:posOffset>66675</wp:posOffset>
                </wp:positionV>
                <wp:extent cx="1080135" cy="1080135"/>
                <wp:effectExtent l="13970" t="9525" r="10795" b="5715"/>
                <wp:wrapNone/>
                <wp:docPr id="4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108013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AC25969" w14:textId="77777777" w:rsidR="0086389C" w:rsidRDefault="0086389C" w:rsidP="0086389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6CECF5FF" w14:textId="77777777" w:rsidR="0086389C" w:rsidRPr="00E857B3" w:rsidRDefault="0086389C" w:rsidP="0086389C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>contrassegno</w:t>
                            </w:r>
                          </w:p>
                          <w:p w14:paraId="59A62435" w14:textId="77777777" w:rsidR="0086389C" w:rsidRPr="00E857B3" w:rsidRDefault="0086389C" w:rsidP="0086389C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>della lista di candidati</w:t>
                            </w:r>
                          </w:p>
                          <w:p w14:paraId="55C7E6BC" w14:textId="77777777" w:rsidR="0086389C" w:rsidRPr="00E857B3" w:rsidRDefault="0086389C" w:rsidP="0086389C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</w:p>
                          <w:p w14:paraId="70EBA032" w14:textId="77777777" w:rsidR="0086389C" w:rsidRPr="00E857B3" w:rsidRDefault="0086389C" w:rsidP="0086389C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r w:rsidRPr="00E857B3">
                              <w:rPr>
                                <w:rFonts w:ascii="Arial" w:hAnsi="Arial" w:cs="Arial"/>
                                <w:sz w:val="14"/>
                              </w:rPr>
                              <w:t>←</w:t>
                            </w: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 xml:space="preserve">  3 cm  </w:t>
                            </w:r>
                            <w:r w:rsidRPr="00E857B3">
                              <w:rPr>
                                <w:rFonts w:ascii="Arial" w:hAnsi="Arial" w:cs="Arial"/>
                                <w:sz w:val="14"/>
                              </w:rPr>
                              <w:t>→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253188D" id="Oval 3" o:spid="_x0000_s1026" style="position:absolute;left:0;text-align:left;margin-left:12.5pt;margin-top:5.25pt;width:85.05pt;height:85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">
                <v:textbox>
                  <w:txbxContent>
                    <w:p w14:paraId="5AC25969" w14:textId="77777777" w:rsidR="0086389C" w:rsidRDefault="0086389C" w:rsidP="0086389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14:paraId="6CECF5FF" w14:textId="77777777" w:rsidR="0086389C" w:rsidRPr="00E857B3" w:rsidRDefault="0086389C" w:rsidP="0086389C">
                      <w:pPr>
                        <w:jc w:val="center"/>
                        <w:rPr>
                          <w:rFonts w:ascii="Arial Narrow" w:hAnsi="Arial Narrow" w:cs="Arial"/>
                          <w:sz w:val="14"/>
                        </w:rPr>
                      </w:pPr>
                      <w:r w:rsidRPr="00E857B3">
                        <w:rPr>
                          <w:rFonts w:ascii="Arial Narrow" w:hAnsi="Arial Narrow" w:cs="Arial"/>
                          <w:sz w:val="14"/>
                        </w:rPr>
                        <w:t>contrassegno</w:t>
                      </w:r>
                    </w:p>
                    <w:p w14:paraId="59A62435" w14:textId="77777777" w:rsidR="0086389C" w:rsidRPr="00E857B3" w:rsidRDefault="0086389C" w:rsidP="0086389C">
                      <w:pPr>
                        <w:jc w:val="center"/>
                        <w:rPr>
                          <w:rFonts w:ascii="Arial Narrow" w:hAnsi="Arial Narrow" w:cs="Arial"/>
                          <w:sz w:val="14"/>
                        </w:rPr>
                      </w:pPr>
                      <w:r w:rsidRPr="00E857B3">
                        <w:rPr>
                          <w:rFonts w:ascii="Arial Narrow" w:hAnsi="Arial Narrow" w:cs="Arial"/>
                          <w:sz w:val="14"/>
                        </w:rPr>
                        <w:t>della lista di candidati</w:t>
                      </w:r>
                    </w:p>
                    <w:p w14:paraId="55C7E6BC" w14:textId="77777777" w:rsidR="0086389C" w:rsidRPr="00E857B3" w:rsidRDefault="0086389C" w:rsidP="0086389C">
                      <w:pPr>
                        <w:jc w:val="center"/>
                        <w:rPr>
                          <w:rFonts w:ascii="Arial Narrow" w:hAnsi="Arial Narrow" w:cs="Arial"/>
                          <w:sz w:val="14"/>
                        </w:rPr>
                      </w:pPr>
                    </w:p>
                    <w:p w14:paraId="70EBA032" w14:textId="77777777" w:rsidR="0086389C" w:rsidRPr="00E857B3" w:rsidRDefault="0086389C" w:rsidP="0086389C">
                      <w:pPr>
                        <w:jc w:val="center"/>
                        <w:rPr>
                          <w:rFonts w:ascii="Arial Narrow" w:hAnsi="Arial Narrow" w:cs="Arial"/>
                          <w:sz w:val="14"/>
                        </w:rPr>
                      </w:pPr>
                      <w:r w:rsidRPr="00E857B3">
                        <w:rPr>
                          <w:rFonts w:ascii="Arial" w:hAnsi="Arial" w:cs="Arial"/>
                          <w:sz w:val="14"/>
                        </w:rPr>
                        <w:t>←</w:t>
                      </w:r>
                      <w:r w:rsidRPr="00E857B3">
                        <w:rPr>
                          <w:rFonts w:ascii="Arial Narrow" w:hAnsi="Arial Narrow" w:cs="Arial"/>
                          <w:sz w:val="14"/>
                        </w:rPr>
                        <w:t xml:space="preserve">  3 cm  </w:t>
                      </w:r>
                      <w:r w:rsidRPr="00E857B3">
                        <w:rPr>
                          <w:rFonts w:ascii="Arial" w:hAnsi="Arial" w:cs="Arial"/>
                          <w:sz w:val="14"/>
                        </w:rPr>
                        <w:t>→</w:t>
                      </w:r>
                    </w:p>
                  </w:txbxContent>
                </v:textbox>
                <w10:wrap anchory="margin"/>
              </v:oval>
            </w:pict>
          </mc:Fallback>
        </mc:AlternateContent>
      </w:r>
    </w:p>
    <w:p w14:paraId="3AFE2DF7" w14:textId="77777777" w:rsidR="0086389C" w:rsidRPr="005340A7" w:rsidRDefault="0086389C" w:rsidP="0086389C">
      <w:pPr>
        <w:tabs>
          <w:tab w:val="right" w:leader="dot" w:pos="9639"/>
        </w:tabs>
        <w:autoSpaceDE w:val="0"/>
        <w:autoSpaceDN w:val="0"/>
        <w:adjustRightInd w:val="0"/>
        <w:spacing w:before="1200" w:line="336" w:lineRule="auto"/>
        <w:ind w:firstLine="284"/>
        <w:jc w:val="both"/>
        <w:rPr>
          <w:rFonts w:ascii="Arial" w:hAnsi="Arial" w:cs="Arial"/>
          <w:sz w:val="4"/>
          <w:szCs w:val="16"/>
        </w:rPr>
      </w:pPr>
    </w:p>
    <w:p w14:paraId="443622DD" w14:textId="77777777" w:rsidR="0086389C" w:rsidRPr="005340A7" w:rsidRDefault="0086389C" w:rsidP="0086389C">
      <w:pPr>
        <w:tabs>
          <w:tab w:val="right" w:leader="dot" w:pos="10773"/>
        </w:tabs>
        <w:autoSpaceDE w:val="0"/>
        <w:autoSpaceDN w:val="0"/>
        <w:adjustRightInd w:val="0"/>
        <w:spacing w:before="400" w:line="336" w:lineRule="auto"/>
        <w:ind w:firstLine="284"/>
        <w:jc w:val="both"/>
        <w:rPr>
          <w:rFonts w:ascii="Arial" w:hAnsi="Arial" w:cs="Arial"/>
          <w:sz w:val="18"/>
          <w:szCs w:val="16"/>
        </w:rPr>
      </w:pPr>
    </w:p>
    <w:p w14:paraId="6BE452B9" w14:textId="77777777" w:rsidR="0086389C" w:rsidRPr="005340A7" w:rsidRDefault="0086389C" w:rsidP="0086389C">
      <w:pPr>
        <w:tabs>
          <w:tab w:val="right" w:leader="dot" w:pos="10773"/>
        </w:tabs>
        <w:autoSpaceDE w:val="0"/>
        <w:autoSpaceDN w:val="0"/>
        <w:adjustRightInd w:val="0"/>
        <w:spacing w:before="240" w:line="336" w:lineRule="auto"/>
        <w:ind w:firstLine="284"/>
        <w:jc w:val="both"/>
        <w:rPr>
          <w:rFonts w:ascii="Arial" w:hAnsi="Arial" w:cs="Arial"/>
          <w:sz w:val="18"/>
          <w:szCs w:val="18"/>
        </w:rPr>
      </w:pPr>
      <w:r w:rsidRPr="005340A7">
        <w:rPr>
          <w:rFonts w:ascii="Arial" w:hAnsi="Arial" w:cs="Arial"/>
          <w:sz w:val="18"/>
          <w:szCs w:val="18"/>
        </w:rPr>
        <w:t xml:space="preserve">I sottoscritti elettori, compresi nelle liste elettorali del Comune di </w:t>
      </w:r>
      <w:r w:rsidR="009104D0" w:rsidRPr="005340A7">
        <w:rPr>
          <w:rFonts w:ascii="Arial" w:eastAsia="MS Mincho" w:hAnsi="Arial"/>
          <w:i/>
          <w:iCs/>
          <w:sz w:val="18"/>
          <w:szCs w:val="18"/>
        </w:rPr>
        <w:fldChar w:fldCharType="begin">
          <w:ffData>
            <w:name w:val="__Comune__1"/>
            <w:enabled/>
            <w:calcOnExit w:val="0"/>
            <w:textInput>
              <w:default w:val=".................................................................................."/>
              <w:format w:val="Iniziali maiuscole"/>
            </w:textInput>
          </w:ffData>
        </w:fldChar>
      </w:r>
      <w:bookmarkStart w:id="0" w:name="__Comune__1"/>
      <w:r w:rsidR="009104D0" w:rsidRPr="005340A7">
        <w:rPr>
          <w:rFonts w:ascii="Arial" w:eastAsia="MS Mincho" w:hAnsi="Arial"/>
          <w:i/>
          <w:iCs/>
          <w:sz w:val="18"/>
          <w:szCs w:val="18"/>
        </w:rPr>
        <w:instrText xml:space="preserve"> FORMTEXT </w:instrText>
      </w:r>
      <w:r w:rsidR="009104D0" w:rsidRPr="005340A7">
        <w:rPr>
          <w:rFonts w:ascii="Arial" w:eastAsia="MS Mincho" w:hAnsi="Arial"/>
          <w:i/>
          <w:iCs/>
          <w:sz w:val="18"/>
          <w:szCs w:val="18"/>
        </w:rPr>
      </w:r>
      <w:r w:rsidR="009104D0" w:rsidRPr="005340A7">
        <w:rPr>
          <w:rFonts w:ascii="Arial" w:eastAsia="MS Mincho" w:hAnsi="Arial"/>
          <w:i/>
          <w:iCs/>
          <w:sz w:val="18"/>
          <w:szCs w:val="18"/>
        </w:rPr>
        <w:fldChar w:fldCharType="separate"/>
      </w:r>
      <w:r w:rsidR="009104D0" w:rsidRPr="005340A7">
        <w:rPr>
          <w:rFonts w:ascii="Arial" w:eastAsia="MS Mincho" w:hAnsi="Arial"/>
          <w:i/>
          <w:iCs/>
          <w:noProof/>
          <w:sz w:val="18"/>
          <w:szCs w:val="18"/>
        </w:rPr>
        <w:t>..................................................................................</w:t>
      </w:r>
      <w:r w:rsidR="009104D0" w:rsidRPr="005340A7">
        <w:rPr>
          <w:rFonts w:ascii="Arial" w:eastAsia="MS Mincho" w:hAnsi="Arial"/>
          <w:i/>
          <w:iCs/>
          <w:sz w:val="18"/>
          <w:szCs w:val="18"/>
        </w:rPr>
        <w:fldChar w:fldCharType="end"/>
      </w:r>
      <w:bookmarkEnd w:id="0"/>
      <w:r w:rsidRPr="005340A7">
        <w:rPr>
          <w:rFonts w:ascii="Arial" w:hAnsi="Arial" w:cs="Arial"/>
          <w:sz w:val="18"/>
          <w:szCs w:val="18"/>
        </w:rPr>
        <w:t>,</w:t>
      </w:r>
    </w:p>
    <w:p w14:paraId="31466643" w14:textId="21D89B44" w:rsidR="0086389C" w:rsidRPr="005340A7" w:rsidRDefault="0086389C" w:rsidP="0086389C">
      <w:pPr>
        <w:autoSpaceDE w:val="0"/>
        <w:autoSpaceDN w:val="0"/>
        <w:adjustRightInd w:val="0"/>
        <w:spacing w:line="336" w:lineRule="auto"/>
        <w:jc w:val="both"/>
        <w:rPr>
          <w:rFonts w:ascii="Arial" w:hAnsi="Arial" w:cs="Arial"/>
          <w:sz w:val="18"/>
          <w:szCs w:val="18"/>
        </w:rPr>
      </w:pPr>
      <w:r w:rsidRPr="005340A7">
        <w:rPr>
          <w:rFonts w:ascii="Arial" w:hAnsi="Arial" w:cs="Arial"/>
          <w:sz w:val="18"/>
          <w:szCs w:val="18"/>
        </w:rPr>
        <w:t>nel numero di ………………………, risultante dalle firme debitamente autenticate contenute in questo foglio e in numero ……………… atti separati, nonché da numero ……………… dichiarazioni, rese nelle forme indicate dal secondo comma dell’art. 28 del T.U. 16.05.1960, n. 570, e successive modificazioni,</w:t>
      </w:r>
    </w:p>
    <w:p w14:paraId="74CDF745" w14:textId="77777777" w:rsidR="0086389C" w:rsidRPr="005340A7" w:rsidRDefault="0023257F" w:rsidP="0086389C">
      <w:pPr>
        <w:pStyle w:val="Titolo1"/>
        <w:keepNext w:val="0"/>
        <w:widowControl w:val="0"/>
        <w:spacing w:before="100" w:after="100" w:line="336" w:lineRule="auto"/>
        <w:ind w:left="0"/>
        <w:jc w:val="center"/>
        <w:rPr>
          <w:rFonts w:ascii="Arial" w:hAnsi="Arial" w:cs="Arial"/>
          <w:b w:val="0"/>
          <w:spacing w:val="30"/>
          <w:sz w:val="18"/>
          <w:szCs w:val="16"/>
        </w:rPr>
      </w:pPr>
      <w:r w:rsidRPr="005340A7">
        <w:rPr>
          <w:rFonts w:ascii="Arial" w:hAnsi="Arial" w:cs="Arial"/>
          <w:spacing w:val="30"/>
          <w:sz w:val="18"/>
          <w:szCs w:val="16"/>
        </w:rPr>
        <w:t>DICHIARAN</w:t>
      </w:r>
      <w:r w:rsidR="0086389C" w:rsidRPr="005340A7">
        <w:rPr>
          <w:rFonts w:ascii="Arial" w:hAnsi="Arial" w:cs="Arial"/>
          <w:spacing w:val="30"/>
          <w:sz w:val="18"/>
          <w:szCs w:val="16"/>
        </w:rPr>
        <w:t>O</w:t>
      </w:r>
    </w:p>
    <w:p w14:paraId="1C941797" w14:textId="46C52FAF" w:rsidR="0086389C" w:rsidRPr="005340A7" w:rsidRDefault="0086389C" w:rsidP="0086389C">
      <w:pPr>
        <w:tabs>
          <w:tab w:val="right" w:leader="dot" w:pos="10773"/>
        </w:tabs>
        <w:autoSpaceDE w:val="0"/>
        <w:autoSpaceDN w:val="0"/>
        <w:adjustRightInd w:val="0"/>
        <w:spacing w:line="336" w:lineRule="auto"/>
        <w:jc w:val="both"/>
        <w:rPr>
          <w:rFonts w:ascii="Arial" w:hAnsi="Arial" w:cs="Arial"/>
          <w:spacing w:val="-2"/>
          <w:sz w:val="16"/>
          <w:szCs w:val="16"/>
        </w:rPr>
      </w:pPr>
      <w:r w:rsidRPr="005340A7">
        <w:rPr>
          <w:rFonts w:ascii="Arial" w:hAnsi="Arial" w:cs="Arial"/>
          <w:spacing w:val="-2"/>
          <w:sz w:val="18"/>
          <w:szCs w:val="16"/>
        </w:rPr>
        <w:t>di presentare per l</w:t>
      </w:r>
      <w:r w:rsidR="00FF1D03" w:rsidRPr="005340A7">
        <w:rPr>
          <w:rFonts w:ascii="Arial" w:hAnsi="Arial" w:cs="Arial"/>
          <w:spacing w:val="-2"/>
          <w:sz w:val="18"/>
          <w:szCs w:val="16"/>
        </w:rPr>
        <w:t>’</w:t>
      </w:r>
      <w:r w:rsidRPr="005340A7">
        <w:rPr>
          <w:rFonts w:ascii="Arial" w:hAnsi="Arial" w:cs="Arial"/>
          <w:spacing w:val="-2"/>
          <w:sz w:val="18"/>
          <w:szCs w:val="16"/>
        </w:rPr>
        <w:t xml:space="preserve">elezione del </w:t>
      </w:r>
      <w:r w:rsidR="001A2749" w:rsidRPr="005340A7">
        <w:rPr>
          <w:rFonts w:ascii="Arial" w:hAnsi="Arial" w:cs="Arial"/>
          <w:spacing w:val="-2"/>
          <w:sz w:val="18"/>
          <w:szCs w:val="16"/>
        </w:rPr>
        <w:t>s</w:t>
      </w:r>
      <w:r w:rsidRPr="005340A7">
        <w:rPr>
          <w:rFonts w:ascii="Arial" w:hAnsi="Arial" w:cs="Arial"/>
          <w:spacing w:val="-2"/>
          <w:sz w:val="18"/>
          <w:szCs w:val="16"/>
        </w:rPr>
        <w:t xml:space="preserve">indaco e del </w:t>
      </w:r>
      <w:r w:rsidR="003F0D91" w:rsidRPr="005340A7">
        <w:rPr>
          <w:rFonts w:ascii="Arial" w:hAnsi="Arial" w:cs="Arial"/>
          <w:spacing w:val="-2"/>
          <w:sz w:val="18"/>
          <w:szCs w:val="16"/>
        </w:rPr>
        <w:t>c</w:t>
      </w:r>
      <w:r w:rsidRPr="005340A7">
        <w:rPr>
          <w:rFonts w:ascii="Arial" w:hAnsi="Arial" w:cs="Arial"/>
          <w:spacing w:val="-2"/>
          <w:sz w:val="18"/>
          <w:szCs w:val="16"/>
        </w:rPr>
        <w:t xml:space="preserve">onsiglio comunale del Comune di </w:t>
      </w:r>
      <w:r w:rsidR="009104D0" w:rsidRPr="005340A7">
        <w:rPr>
          <w:rFonts w:ascii="Arial" w:eastAsia="MS Mincho" w:hAnsi="Arial"/>
          <w:i/>
          <w:iCs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"/>
              <w:format w:val="Iniziali maiuscole"/>
            </w:textInput>
          </w:ffData>
        </w:fldChar>
      </w:r>
      <w:r w:rsidR="009104D0" w:rsidRPr="005340A7">
        <w:rPr>
          <w:rFonts w:ascii="Arial" w:eastAsia="MS Mincho" w:hAnsi="Arial"/>
          <w:i/>
          <w:iCs/>
          <w:sz w:val="18"/>
          <w:szCs w:val="18"/>
        </w:rPr>
        <w:instrText xml:space="preserve"> FORMTEXT </w:instrText>
      </w:r>
      <w:r w:rsidR="009104D0" w:rsidRPr="005340A7">
        <w:rPr>
          <w:rFonts w:ascii="Arial" w:eastAsia="MS Mincho" w:hAnsi="Arial"/>
          <w:i/>
          <w:iCs/>
          <w:sz w:val="18"/>
          <w:szCs w:val="18"/>
        </w:rPr>
      </w:r>
      <w:r w:rsidR="009104D0" w:rsidRPr="005340A7">
        <w:rPr>
          <w:rFonts w:ascii="Arial" w:eastAsia="MS Mincho" w:hAnsi="Arial"/>
          <w:i/>
          <w:iCs/>
          <w:sz w:val="18"/>
          <w:szCs w:val="18"/>
        </w:rPr>
        <w:fldChar w:fldCharType="separate"/>
      </w:r>
      <w:r w:rsidR="009104D0" w:rsidRPr="005340A7">
        <w:rPr>
          <w:rFonts w:ascii="Arial" w:eastAsia="MS Mincho" w:hAnsi="Arial"/>
          <w:i/>
          <w:iCs/>
          <w:noProof/>
          <w:sz w:val="18"/>
          <w:szCs w:val="18"/>
        </w:rPr>
        <w:t>...........................................................................</w:t>
      </w:r>
      <w:r w:rsidR="009104D0" w:rsidRPr="005340A7">
        <w:rPr>
          <w:rFonts w:ascii="Arial" w:eastAsia="MS Mincho" w:hAnsi="Arial"/>
          <w:i/>
          <w:iCs/>
          <w:sz w:val="18"/>
          <w:szCs w:val="18"/>
        </w:rPr>
        <w:fldChar w:fldCharType="end"/>
      </w:r>
    </w:p>
    <w:p w14:paraId="7859C9B4" w14:textId="1A715D6C" w:rsidR="0086389C" w:rsidRPr="005340A7" w:rsidRDefault="0086389C" w:rsidP="0086389C">
      <w:pPr>
        <w:autoSpaceDE w:val="0"/>
        <w:autoSpaceDN w:val="0"/>
        <w:adjustRightInd w:val="0"/>
        <w:spacing w:line="336" w:lineRule="auto"/>
        <w:jc w:val="both"/>
        <w:rPr>
          <w:rFonts w:ascii="Arial" w:hAnsi="Arial" w:cs="Arial"/>
          <w:sz w:val="16"/>
          <w:szCs w:val="16"/>
        </w:rPr>
      </w:pPr>
      <w:r w:rsidRPr="005340A7">
        <w:rPr>
          <w:rFonts w:ascii="Arial" w:hAnsi="Arial" w:cs="Arial"/>
          <w:sz w:val="18"/>
          <w:szCs w:val="16"/>
        </w:rPr>
        <w:t>che avrà luogo</w:t>
      </w:r>
      <w:r w:rsidR="002A0D7C" w:rsidRPr="005340A7">
        <w:rPr>
          <w:rFonts w:ascii="Arial" w:hAnsi="Arial" w:cs="Arial"/>
          <w:sz w:val="18"/>
          <w:szCs w:val="16"/>
        </w:rPr>
        <w:t xml:space="preserve"> in data</w:t>
      </w:r>
      <w:r w:rsidRPr="005340A7">
        <w:rPr>
          <w:rFonts w:ascii="Arial" w:hAnsi="Arial" w:cs="Arial"/>
          <w:sz w:val="18"/>
          <w:szCs w:val="16"/>
        </w:rPr>
        <w:t xml:space="preserve"> </w:t>
      </w:r>
      <w:r w:rsidR="009104D0" w:rsidRPr="005340A7">
        <w:rPr>
          <w:rFonts w:ascii="Arial" w:eastAsia="MS Mincho" w:hAnsi="Arial" w:cs="Arial"/>
          <w:sz w:val="18"/>
          <w:szCs w:val="15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bookmarkStart w:id="1" w:name="__Data__"/>
      <w:r w:rsidR="009104D0" w:rsidRPr="005340A7">
        <w:rPr>
          <w:rFonts w:ascii="Arial" w:eastAsia="MS Mincho" w:hAnsi="Arial" w:cs="Arial"/>
          <w:sz w:val="18"/>
          <w:szCs w:val="15"/>
        </w:rPr>
        <w:instrText xml:space="preserve"> FORMTEXT </w:instrText>
      </w:r>
      <w:r w:rsidR="009104D0" w:rsidRPr="005340A7">
        <w:rPr>
          <w:rFonts w:ascii="Arial" w:eastAsia="MS Mincho" w:hAnsi="Arial" w:cs="Arial"/>
          <w:sz w:val="18"/>
          <w:szCs w:val="15"/>
        </w:rPr>
      </w:r>
      <w:r w:rsidR="009104D0" w:rsidRPr="005340A7">
        <w:rPr>
          <w:rFonts w:ascii="Arial" w:eastAsia="MS Mincho" w:hAnsi="Arial" w:cs="Arial"/>
          <w:sz w:val="18"/>
          <w:szCs w:val="15"/>
        </w:rPr>
        <w:fldChar w:fldCharType="separate"/>
      </w:r>
      <w:r w:rsidR="009104D0" w:rsidRPr="005340A7">
        <w:rPr>
          <w:rFonts w:ascii="Arial" w:eastAsia="MS Mincho" w:hAnsi="Arial" w:cs="Arial"/>
          <w:noProof/>
          <w:sz w:val="18"/>
          <w:szCs w:val="15"/>
        </w:rPr>
        <w:t>……………………………</w:t>
      </w:r>
      <w:r w:rsidR="009104D0" w:rsidRPr="005340A7">
        <w:rPr>
          <w:rFonts w:ascii="Arial" w:eastAsia="MS Mincho" w:hAnsi="Arial" w:cs="Arial"/>
          <w:sz w:val="18"/>
          <w:szCs w:val="15"/>
        </w:rPr>
        <w:fldChar w:fldCharType="end"/>
      </w:r>
      <w:bookmarkEnd w:id="1"/>
      <w:r w:rsidR="00301CCB" w:rsidRPr="005340A7">
        <w:rPr>
          <w:rFonts w:ascii="Arial" w:eastAsia="MS Mincho" w:hAnsi="Arial" w:cs="Arial"/>
          <w:sz w:val="18"/>
          <w:szCs w:val="15"/>
        </w:rPr>
        <w:t xml:space="preserve"> </w:t>
      </w:r>
    </w:p>
    <w:p w14:paraId="279BF408" w14:textId="4050FE5A" w:rsidR="0086389C" w:rsidRPr="005340A7" w:rsidRDefault="0086389C" w:rsidP="0086389C">
      <w:pPr>
        <w:tabs>
          <w:tab w:val="right" w:leader="dot" w:pos="10773"/>
        </w:tabs>
        <w:autoSpaceDE w:val="0"/>
        <w:autoSpaceDN w:val="0"/>
        <w:adjustRightInd w:val="0"/>
        <w:spacing w:before="120" w:after="120" w:line="336" w:lineRule="auto"/>
        <w:ind w:firstLine="284"/>
        <w:jc w:val="both"/>
        <w:rPr>
          <w:rFonts w:ascii="Arial" w:hAnsi="Arial" w:cs="Arial"/>
          <w:sz w:val="18"/>
          <w:szCs w:val="16"/>
        </w:rPr>
      </w:pPr>
      <w:r w:rsidRPr="005340A7">
        <w:rPr>
          <w:rFonts w:ascii="Arial" w:hAnsi="Arial" w:cs="Arial"/>
          <w:b/>
          <w:sz w:val="18"/>
          <w:szCs w:val="16"/>
        </w:rPr>
        <w:t>CANDIDATO ALLA CARICA DI SINDACO</w:t>
      </w:r>
      <w:r w:rsidRPr="005340A7">
        <w:rPr>
          <w:rFonts w:ascii="Arial" w:hAnsi="Arial" w:cs="Arial"/>
          <w:sz w:val="18"/>
          <w:szCs w:val="16"/>
        </w:rPr>
        <w:t xml:space="preserve"> il/la </w:t>
      </w:r>
    </w:p>
    <w:tbl>
      <w:tblPr>
        <w:tblW w:w="96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6389C" w:rsidRPr="005340A7" w14:paraId="7DEC9BC2" w14:textId="77777777" w:rsidTr="005E674F">
        <w:trPr>
          <w:jc w:val="center"/>
        </w:trPr>
        <w:tc>
          <w:tcPr>
            <w:tcW w:w="10912" w:type="dxa"/>
            <w:shd w:val="clear" w:color="auto" w:fill="auto"/>
          </w:tcPr>
          <w:p w14:paraId="24ED9147" w14:textId="77777777" w:rsidR="0086389C" w:rsidRPr="005340A7" w:rsidRDefault="0086389C" w:rsidP="0086389C">
            <w:pPr>
              <w:tabs>
                <w:tab w:val="right" w:leader="dot" w:pos="9391"/>
              </w:tabs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40A7">
              <w:rPr>
                <w:rFonts w:ascii="Arial" w:hAnsi="Arial" w:cs="Arial"/>
                <w:sz w:val="20"/>
                <w:szCs w:val="20"/>
              </w:rPr>
              <w:t xml:space="preserve">Sig./a </w:t>
            </w:r>
            <w:r w:rsidRPr="005340A7">
              <w:rPr>
                <w:rFonts w:ascii="Arial" w:hAnsi="Arial" w:cs="Arial"/>
                <w:sz w:val="20"/>
                <w:szCs w:val="20"/>
              </w:rPr>
              <w:tab/>
            </w:r>
          </w:p>
          <w:p w14:paraId="48EB1760" w14:textId="77777777" w:rsidR="0086389C" w:rsidRPr="005340A7" w:rsidRDefault="0086389C" w:rsidP="0086389C">
            <w:pPr>
              <w:tabs>
                <w:tab w:val="right" w:leader="dot" w:pos="7406"/>
                <w:tab w:val="right" w:leader="dot" w:pos="9391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40A7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5340A7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5340A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340A7">
              <w:rPr>
                <w:rFonts w:ascii="Arial" w:hAnsi="Arial" w:cs="Arial"/>
                <w:sz w:val="20"/>
                <w:szCs w:val="20"/>
              </w:rPr>
              <w:tab/>
              <w:t xml:space="preserve"> il</w:t>
            </w:r>
            <w:r w:rsidRPr="005340A7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7920522A" w14:textId="77777777" w:rsidR="0086389C" w:rsidRPr="005340A7" w:rsidRDefault="0086389C" w:rsidP="0086389C">
      <w:pPr>
        <w:autoSpaceDE w:val="0"/>
        <w:autoSpaceDN w:val="0"/>
        <w:adjustRightInd w:val="0"/>
        <w:spacing w:before="240" w:after="120"/>
        <w:ind w:firstLine="284"/>
        <w:jc w:val="both"/>
        <w:rPr>
          <w:rFonts w:ascii="Arial" w:hAnsi="Arial" w:cs="Arial"/>
          <w:sz w:val="18"/>
          <w:szCs w:val="16"/>
        </w:rPr>
      </w:pPr>
      <w:r w:rsidRPr="005340A7">
        <w:rPr>
          <w:rFonts w:ascii="Arial" w:hAnsi="Arial" w:cs="Arial"/>
          <w:sz w:val="18"/>
          <w:szCs w:val="16"/>
        </w:rPr>
        <w:t>Per la predetta elezione</w:t>
      </w:r>
      <w:r w:rsidR="00301CCB" w:rsidRPr="005340A7">
        <w:rPr>
          <w:rFonts w:ascii="Arial" w:hAnsi="Arial" w:cs="Arial"/>
          <w:sz w:val="18"/>
          <w:szCs w:val="16"/>
        </w:rPr>
        <w:t>,</w:t>
      </w:r>
      <w:r w:rsidRPr="005340A7">
        <w:rPr>
          <w:rFonts w:ascii="Arial" w:hAnsi="Arial" w:cs="Arial"/>
          <w:sz w:val="18"/>
          <w:szCs w:val="16"/>
        </w:rPr>
        <w:t xml:space="preserve"> i sottoscritti elettori dichiarano, altresì, di presentare una </w:t>
      </w:r>
      <w:r w:rsidRPr="005340A7">
        <w:rPr>
          <w:rFonts w:ascii="Arial" w:hAnsi="Arial" w:cs="Arial"/>
          <w:sz w:val="18"/>
          <w:szCs w:val="18"/>
        </w:rPr>
        <w:t xml:space="preserve">lista di numero ………… </w:t>
      </w:r>
      <w:r w:rsidRPr="005340A7">
        <w:rPr>
          <w:rFonts w:ascii="Arial" w:hAnsi="Arial" w:cs="Arial"/>
          <w:b/>
          <w:sz w:val="18"/>
          <w:szCs w:val="18"/>
        </w:rPr>
        <w:t>candidati alla</w:t>
      </w:r>
      <w:r w:rsidRPr="005340A7">
        <w:rPr>
          <w:rFonts w:ascii="Arial" w:hAnsi="Arial" w:cs="Arial"/>
          <w:b/>
          <w:sz w:val="18"/>
          <w:szCs w:val="16"/>
        </w:rPr>
        <w:t xml:space="preserve"> carica di consigliere comunale</w:t>
      </w:r>
      <w:r w:rsidRPr="005340A7">
        <w:rPr>
          <w:rFonts w:ascii="Arial" w:hAnsi="Arial" w:cs="Arial"/>
          <w:sz w:val="18"/>
          <w:szCs w:val="16"/>
        </w:rPr>
        <w:t xml:space="preserve"> nelle persone e nell’ordine seguenti (</w:t>
      </w:r>
      <w:r w:rsidRPr="005340A7">
        <w:rPr>
          <w:rStyle w:val="Rimandonotaapidipagina"/>
          <w:rFonts w:ascii="Arial" w:hAnsi="Arial" w:cs="Arial"/>
          <w:sz w:val="18"/>
          <w:szCs w:val="16"/>
          <w:vertAlign w:val="baseline"/>
        </w:rPr>
        <w:footnoteReference w:id="1"/>
      </w:r>
      <w:r w:rsidRPr="005340A7">
        <w:rPr>
          <w:rFonts w:ascii="Arial" w:hAnsi="Arial" w:cs="Arial"/>
          <w:sz w:val="18"/>
          <w:szCs w:val="16"/>
        </w:rPr>
        <w:t>):</w:t>
      </w: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4"/>
        <w:gridCol w:w="2376"/>
        <w:gridCol w:w="2377"/>
        <w:gridCol w:w="4119"/>
        <w:gridCol w:w="1267"/>
      </w:tblGrid>
      <w:tr w:rsidR="0086389C" w:rsidRPr="005340A7" w14:paraId="14291D5D" w14:textId="77777777" w:rsidTr="003E4400">
        <w:trPr>
          <w:trHeight w:val="284"/>
          <w:jc w:val="center"/>
        </w:trPr>
        <w:tc>
          <w:tcPr>
            <w:tcW w:w="634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7FD1CA7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proofErr w:type="spellStart"/>
            <w:r w:rsidRPr="005340A7">
              <w:rPr>
                <w:rFonts w:ascii="Arial" w:hAnsi="Arial" w:cs="Arial"/>
                <w:sz w:val="18"/>
                <w:szCs w:val="21"/>
              </w:rPr>
              <w:t>Num</w:t>
            </w:r>
            <w:proofErr w:type="spellEnd"/>
            <w:r w:rsidRPr="005340A7">
              <w:rPr>
                <w:rFonts w:ascii="Arial" w:hAnsi="Arial" w:cs="Arial"/>
                <w:sz w:val="18"/>
                <w:szCs w:val="21"/>
              </w:rPr>
              <w:t>.</w:t>
            </w:r>
          </w:p>
          <w:p w14:paraId="74411532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21"/>
              </w:rPr>
            </w:pPr>
            <w:r w:rsidRPr="005340A7">
              <w:rPr>
                <w:rFonts w:ascii="Arial" w:hAnsi="Arial" w:cs="Arial"/>
                <w:sz w:val="18"/>
                <w:szCs w:val="21"/>
              </w:rPr>
              <w:t>d’</w:t>
            </w:r>
            <w:proofErr w:type="spellStart"/>
            <w:r w:rsidRPr="005340A7">
              <w:rPr>
                <w:rFonts w:ascii="Arial" w:hAnsi="Arial" w:cs="Arial"/>
                <w:sz w:val="18"/>
                <w:szCs w:val="21"/>
              </w:rPr>
              <w:t>ord</w:t>
            </w:r>
            <w:proofErr w:type="spellEnd"/>
            <w:r w:rsidRPr="005340A7">
              <w:rPr>
                <w:rFonts w:ascii="Arial" w:hAnsi="Arial" w:cs="Arial"/>
                <w:sz w:val="18"/>
                <w:szCs w:val="21"/>
              </w:rPr>
              <w:t>.</w:t>
            </w:r>
          </w:p>
        </w:tc>
        <w:tc>
          <w:tcPr>
            <w:tcW w:w="2376" w:type="dxa"/>
            <w:vMerge w:val="restart"/>
            <w:tcBorders>
              <w:top w:val="single" w:sz="8" w:space="0" w:color="auto"/>
            </w:tcBorders>
            <w:vAlign w:val="center"/>
          </w:tcPr>
          <w:p w14:paraId="7FD719E5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5340A7">
              <w:rPr>
                <w:rFonts w:ascii="Arial" w:hAnsi="Arial" w:cs="Arial"/>
                <w:sz w:val="18"/>
                <w:szCs w:val="17"/>
              </w:rPr>
              <w:t>NOME</w:t>
            </w:r>
          </w:p>
        </w:tc>
        <w:tc>
          <w:tcPr>
            <w:tcW w:w="2377" w:type="dxa"/>
            <w:vMerge w:val="restart"/>
            <w:tcBorders>
              <w:top w:val="single" w:sz="8" w:space="0" w:color="auto"/>
            </w:tcBorders>
            <w:vAlign w:val="center"/>
          </w:tcPr>
          <w:p w14:paraId="7A095468" w14:textId="77777777" w:rsidR="0086389C" w:rsidRPr="005340A7" w:rsidRDefault="003E4400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5340A7">
              <w:rPr>
                <w:rFonts w:ascii="Arial" w:hAnsi="Arial" w:cs="Arial"/>
                <w:sz w:val="18"/>
                <w:szCs w:val="17"/>
              </w:rPr>
              <w:t>COGN</w:t>
            </w:r>
            <w:r w:rsidR="0086389C" w:rsidRPr="005340A7">
              <w:rPr>
                <w:rFonts w:ascii="Arial" w:hAnsi="Arial" w:cs="Arial"/>
                <w:sz w:val="18"/>
                <w:szCs w:val="17"/>
              </w:rPr>
              <w:t>OME</w:t>
            </w:r>
          </w:p>
        </w:tc>
        <w:tc>
          <w:tcPr>
            <w:tcW w:w="5386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52F8217A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5340A7">
              <w:rPr>
                <w:rFonts w:ascii="Arial" w:hAnsi="Arial" w:cs="Arial"/>
                <w:sz w:val="18"/>
                <w:szCs w:val="17"/>
              </w:rPr>
              <w:t>N A S C I T A</w:t>
            </w:r>
          </w:p>
        </w:tc>
      </w:tr>
      <w:tr w:rsidR="0086389C" w:rsidRPr="005340A7" w14:paraId="5F835F8A" w14:textId="77777777" w:rsidTr="003E4400">
        <w:trPr>
          <w:trHeight w:val="284"/>
          <w:jc w:val="center"/>
        </w:trPr>
        <w:tc>
          <w:tcPr>
            <w:tcW w:w="634" w:type="dxa"/>
            <w:vMerge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14:paraId="08583CAD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  <w:tc>
          <w:tcPr>
            <w:tcW w:w="2376" w:type="dxa"/>
            <w:vMerge/>
            <w:tcBorders>
              <w:bottom w:val="single" w:sz="4" w:space="0" w:color="auto"/>
            </w:tcBorders>
            <w:vAlign w:val="center"/>
          </w:tcPr>
          <w:p w14:paraId="3C1C5BB1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</w:p>
        </w:tc>
        <w:tc>
          <w:tcPr>
            <w:tcW w:w="2377" w:type="dxa"/>
            <w:vMerge/>
            <w:tcBorders>
              <w:bottom w:val="single" w:sz="4" w:space="0" w:color="auto"/>
            </w:tcBorders>
            <w:vAlign w:val="center"/>
          </w:tcPr>
          <w:p w14:paraId="26F65A89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</w:p>
        </w:tc>
        <w:tc>
          <w:tcPr>
            <w:tcW w:w="4119" w:type="dxa"/>
            <w:tcBorders>
              <w:bottom w:val="single" w:sz="4" w:space="0" w:color="auto"/>
            </w:tcBorders>
            <w:vAlign w:val="center"/>
          </w:tcPr>
          <w:p w14:paraId="53FC0D50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5340A7">
              <w:rPr>
                <w:rFonts w:ascii="Arial" w:hAnsi="Arial" w:cs="Arial"/>
                <w:sz w:val="18"/>
                <w:szCs w:val="17"/>
              </w:rPr>
              <w:t>LUOGO</w:t>
            </w:r>
          </w:p>
        </w:tc>
        <w:tc>
          <w:tcPr>
            <w:tcW w:w="1267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14:paraId="0797A436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5340A7">
              <w:rPr>
                <w:rFonts w:ascii="Arial" w:hAnsi="Arial" w:cs="Arial"/>
                <w:sz w:val="18"/>
                <w:szCs w:val="17"/>
              </w:rPr>
              <w:t>DATA</w:t>
            </w:r>
          </w:p>
        </w:tc>
      </w:tr>
      <w:tr w:rsidR="0086389C" w:rsidRPr="005340A7" w14:paraId="26DF5285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left w:val="single" w:sz="8" w:space="0" w:color="auto"/>
              <w:bottom w:val="dotted" w:sz="4" w:space="0" w:color="auto"/>
            </w:tcBorders>
            <w:vAlign w:val="center"/>
          </w:tcPr>
          <w:p w14:paraId="4DF52C9D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5340A7">
              <w:rPr>
                <w:rFonts w:ascii="Arial" w:hAnsi="Arial" w:cs="Arial"/>
                <w:sz w:val="18"/>
                <w:szCs w:val="21"/>
              </w:rPr>
              <w:t>1</w:t>
            </w:r>
          </w:p>
        </w:tc>
        <w:tc>
          <w:tcPr>
            <w:tcW w:w="2376" w:type="dxa"/>
            <w:tcBorders>
              <w:bottom w:val="dotted" w:sz="4" w:space="0" w:color="auto"/>
            </w:tcBorders>
            <w:vAlign w:val="center"/>
          </w:tcPr>
          <w:p w14:paraId="51BD6A10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bottom w:val="dotted" w:sz="4" w:space="0" w:color="auto"/>
            </w:tcBorders>
            <w:vAlign w:val="center"/>
          </w:tcPr>
          <w:p w14:paraId="6A9AB849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bottom w:val="dotted" w:sz="4" w:space="0" w:color="auto"/>
            </w:tcBorders>
            <w:vAlign w:val="center"/>
          </w:tcPr>
          <w:p w14:paraId="4C9CA581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bottom w:val="dotted" w:sz="4" w:space="0" w:color="auto"/>
              <w:right w:val="single" w:sz="8" w:space="0" w:color="auto"/>
            </w:tcBorders>
            <w:vAlign w:val="center"/>
          </w:tcPr>
          <w:p w14:paraId="30862FAA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5340A7" w14:paraId="5AC433CB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06D6FE9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5340A7">
              <w:rPr>
                <w:rFonts w:ascii="Arial" w:hAnsi="Arial" w:cs="Arial"/>
                <w:sz w:val="18"/>
                <w:szCs w:val="21"/>
              </w:rPr>
              <w:t>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6B354E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8E8CE3F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3D29B8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37641B9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5340A7" w14:paraId="004F0125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403C791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5340A7">
              <w:rPr>
                <w:rFonts w:ascii="Arial" w:hAnsi="Arial" w:cs="Arial"/>
                <w:sz w:val="18"/>
                <w:szCs w:val="21"/>
              </w:rPr>
              <w:t>3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0BD0D5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5735F9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CBE6CF2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066516F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5340A7" w14:paraId="308AFFCD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71EB988B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5340A7">
              <w:rPr>
                <w:rFonts w:ascii="Arial" w:hAnsi="Arial" w:cs="Arial"/>
                <w:sz w:val="18"/>
                <w:szCs w:val="21"/>
              </w:rPr>
              <w:t>4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47FDDC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E2E8C4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088D2F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11CFFB7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5340A7" w14:paraId="12E19FBE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F8419A9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5340A7">
              <w:rPr>
                <w:rFonts w:ascii="Arial" w:hAnsi="Arial" w:cs="Arial"/>
                <w:sz w:val="18"/>
                <w:szCs w:val="21"/>
              </w:rPr>
              <w:t>5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D95F74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2FD708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D592B57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0E095DB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5340A7" w14:paraId="69EDD25A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74BA03CD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5340A7">
              <w:rPr>
                <w:rFonts w:ascii="Arial" w:hAnsi="Arial" w:cs="Arial"/>
                <w:sz w:val="18"/>
                <w:szCs w:val="21"/>
              </w:rPr>
              <w:t>6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30D020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AD30D2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536AFEC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E07BD16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5340A7" w14:paraId="0591924F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3ABACF8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5340A7">
              <w:rPr>
                <w:rFonts w:ascii="Arial" w:hAnsi="Arial" w:cs="Arial"/>
                <w:sz w:val="18"/>
                <w:szCs w:val="21"/>
              </w:rPr>
              <w:t>7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C17A3F9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FA674A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5967F0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6F524CD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5340A7" w14:paraId="5718DCD1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CA69F44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5340A7">
              <w:rPr>
                <w:rFonts w:ascii="Arial" w:hAnsi="Arial" w:cs="Arial"/>
                <w:sz w:val="18"/>
                <w:szCs w:val="21"/>
              </w:rPr>
              <w:t>8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38C0E1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4C5507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66A67D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30DE50C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5340A7" w14:paraId="4AF331DA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FDC277F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5340A7">
              <w:rPr>
                <w:rFonts w:ascii="Arial" w:hAnsi="Arial" w:cs="Arial"/>
                <w:sz w:val="18"/>
                <w:szCs w:val="21"/>
              </w:rPr>
              <w:t>9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BE430B7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2DC6CE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309D15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B071D13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5340A7" w14:paraId="1C6D799E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ECC4AC4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5340A7">
              <w:rPr>
                <w:rFonts w:ascii="Arial" w:hAnsi="Arial" w:cs="Arial"/>
                <w:sz w:val="18"/>
                <w:szCs w:val="21"/>
              </w:rPr>
              <w:t>10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5D217D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5DA7B9F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C559FA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319B625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5340A7" w14:paraId="7C228659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EDF6383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5340A7">
              <w:rPr>
                <w:rFonts w:ascii="Arial" w:hAnsi="Arial" w:cs="Arial"/>
                <w:sz w:val="18"/>
                <w:szCs w:val="21"/>
              </w:rPr>
              <w:t>11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F96C82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DC4A1D9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B81EDE1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28FA7BB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89C" w:rsidRPr="005340A7" w14:paraId="65AA03D6" w14:textId="77777777" w:rsidTr="003E4400">
        <w:trPr>
          <w:trHeight w:hRule="exact" w:val="397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389073B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5340A7">
              <w:rPr>
                <w:rFonts w:ascii="Arial" w:hAnsi="Arial" w:cs="Arial"/>
                <w:sz w:val="18"/>
                <w:szCs w:val="21"/>
              </w:rPr>
              <w:t>12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E748DC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E30560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520B78" w14:textId="77777777" w:rsidR="0086389C" w:rsidRPr="005340A7" w:rsidRDefault="0086389C" w:rsidP="0086389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38EBB09" w14:textId="77777777" w:rsidR="0086389C" w:rsidRPr="005340A7" w:rsidRDefault="0086389C" w:rsidP="0086389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</w:tbl>
    <w:p w14:paraId="4912E201" w14:textId="77777777" w:rsidR="0086389C" w:rsidRPr="005340A7" w:rsidRDefault="0086389C" w:rsidP="0086389C">
      <w:pPr>
        <w:spacing w:after="120"/>
        <w:rPr>
          <w:rFonts w:ascii="Arial" w:hAnsi="Arial" w:cs="Arial"/>
          <w:sz w:val="18"/>
        </w:rPr>
      </w:pPr>
      <w:r w:rsidRPr="005340A7">
        <w:br w:type="page"/>
      </w:r>
      <w:r w:rsidRPr="005340A7">
        <w:rPr>
          <w:rFonts w:ascii="Arial" w:hAnsi="Arial" w:cs="Arial"/>
          <w:sz w:val="18"/>
        </w:rPr>
        <w:lastRenderedPageBreak/>
        <w:t xml:space="preserve">La lista si contraddistingue con il seguente </w:t>
      </w:r>
      <w:r w:rsidRPr="005340A7">
        <w:rPr>
          <w:rFonts w:ascii="Arial" w:hAnsi="Arial" w:cs="Arial"/>
          <w:b/>
          <w:sz w:val="18"/>
        </w:rPr>
        <w:t>CONTRASSEGNO</w:t>
      </w:r>
      <w:r w:rsidRPr="005340A7">
        <w:rPr>
          <w:rFonts w:ascii="Arial" w:hAnsi="Arial" w:cs="Arial"/>
          <w:sz w:val="18"/>
        </w:rPr>
        <w:t>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757"/>
      </w:tblGrid>
      <w:tr w:rsidR="0086389C" w:rsidRPr="005340A7" w14:paraId="6052C4FB" w14:textId="77777777" w:rsidTr="005E674F">
        <w:tc>
          <w:tcPr>
            <w:tcW w:w="10912" w:type="dxa"/>
            <w:shd w:val="clear" w:color="auto" w:fill="auto"/>
          </w:tcPr>
          <w:p w14:paraId="74752464" w14:textId="77777777" w:rsidR="0086389C" w:rsidRPr="005340A7" w:rsidRDefault="0086389C" w:rsidP="0086389C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280" w:line="360" w:lineRule="auto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5340A7">
              <w:rPr>
                <w:rFonts w:ascii="Arial" w:hAnsi="Arial" w:cs="Arial"/>
                <w:sz w:val="16"/>
                <w:szCs w:val="20"/>
              </w:rPr>
              <w:tab/>
            </w:r>
          </w:p>
          <w:p w14:paraId="4A36E2AB" w14:textId="77777777" w:rsidR="0086389C" w:rsidRDefault="0086389C" w:rsidP="0086389C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5340A7">
              <w:rPr>
                <w:rFonts w:ascii="Arial" w:hAnsi="Arial" w:cs="Arial"/>
                <w:sz w:val="16"/>
                <w:szCs w:val="20"/>
              </w:rPr>
              <w:tab/>
            </w:r>
          </w:p>
          <w:p w14:paraId="043B1D83" w14:textId="77777777" w:rsidR="00B56B85" w:rsidRDefault="00B56B85" w:rsidP="0086389C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……………………………………………………………………………………………………………………………………………………………………………</w:t>
            </w:r>
          </w:p>
          <w:p w14:paraId="61EE6EA6" w14:textId="77777777" w:rsidR="00B56B85" w:rsidRDefault="00B56B85" w:rsidP="0086389C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…………………………………………………………………………………………………………………………………………………………………………..</w:t>
            </w:r>
          </w:p>
          <w:p w14:paraId="4D01FCF9" w14:textId="15281049" w:rsidR="00B56B85" w:rsidRPr="005340A7" w:rsidRDefault="00B56B85" w:rsidP="0086389C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…………………………………………………………………………………………………………………………………………………………………………..</w:t>
            </w:r>
          </w:p>
        </w:tc>
      </w:tr>
    </w:tbl>
    <w:p w14:paraId="625BB9EE" w14:textId="68B551FA" w:rsidR="0086389C" w:rsidRPr="005340A7" w:rsidRDefault="00DE568C" w:rsidP="0086389C">
      <w:pPr>
        <w:tabs>
          <w:tab w:val="right" w:leader="dot" w:pos="10773"/>
        </w:tabs>
        <w:autoSpaceDE w:val="0"/>
        <w:autoSpaceDN w:val="0"/>
        <w:adjustRightInd w:val="0"/>
        <w:spacing w:before="180" w:after="120"/>
        <w:jc w:val="both"/>
        <w:rPr>
          <w:rFonts w:ascii="Arial" w:hAnsi="Arial" w:cs="Arial"/>
          <w:b/>
          <w:bCs/>
          <w:sz w:val="18"/>
          <w:szCs w:val="16"/>
        </w:rPr>
      </w:pPr>
      <w:r w:rsidRPr="005340A7">
        <w:rPr>
          <w:rFonts w:ascii="Arial" w:hAnsi="Arial" w:cs="Arial"/>
          <w:b/>
          <w:bCs/>
          <w:sz w:val="18"/>
          <w:szCs w:val="16"/>
        </w:rPr>
        <w:t>DELEGANO:</w:t>
      </w:r>
    </w:p>
    <w:tbl>
      <w:tblPr>
        <w:tblW w:w="96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6389C" w:rsidRPr="005340A7" w14:paraId="076B7A99" w14:textId="77777777" w:rsidTr="005E674F">
        <w:trPr>
          <w:jc w:val="center"/>
        </w:trPr>
        <w:tc>
          <w:tcPr>
            <w:tcW w:w="10912" w:type="dxa"/>
            <w:shd w:val="clear" w:color="auto" w:fill="auto"/>
          </w:tcPr>
          <w:p w14:paraId="73F8DD1D" w14:textId="42395C32" w:rsidR="0086389C" w:rsidRPr="005340A7" w:rsidRDefault="00DE568C" w:rsidP="00E030AB">
            <w:pPr>
              <w:tabs>
                <w:tab w:val="right" w:leader="dot" w:pos="9391"/>
              </w:tabs>
              <w:autoSpaceDE w:val="0"/>
              <w:autoSpaceDN w:val="0"/>
              <w:adjustRightInd w:val="0"/>
              <w:spacing w:before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40A7">
              <w:rPr>
                <w:rFonts w:ascii="Arial" w:hAnsi="Arial" w:cs="Arial"/>
                <w:sz w:val="20"/>
                <w:szCs w:val="20"/>
              </w:rPr>
              <w:t xml:space="preserve">il/la </w:t>
            </w:r>
            <w:r w:rsidR="0086389C" w:rsidRPr="005340A7">
              <w:rPr>
                <w:rFonts w:ascii="Arial" w:hAnsi="Arial" w:cs="Arial"/>
                <w:sz w:val="20"/>
                <w:szCs w:val="20"/>
              </w:rPr>
              <w:t xml:space="preserve">Sig./a </w:t>
            </w:r>
            <w:r w:rsidR="0086389C" w:rsidRPr="005340A7">
              <w:rPr>
                <w:rFonts w:ascii="Arial" w:hAnsi="Arial" w:cs="Arial"/>
                <w:sz w:val="16"/>
                <w:szCs w:val="20"/>
              </w:rPr>
              <w:tab/>
            </w:r>
          </w:p>
          <w:p w14:paraId="2D4792D4" w14:textId="77777777" w:rsidR="0086389C" w:rsidRPr="005340A7" w:rsidRDefault="0086389C" w:rsidP="00E030AB">
            <w:pPr>
              <w:tabs>
                <w:tab w:val="right" w:leader="dot" w:pos="7406"/>
                <w:tab w:val="right" w:leader="dot" w:pos="9391"/>
              </w:tabs>
              <w:autoSpaceDE w:val="0"/>
              <w:autoSpaceDN w:val="0"/>
              <w:adjustRightInd w:val="0"/>
              <w:spacing w:before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40A7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5340A7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5340A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340A7">
              <w:rPr>
                <w:rFonts w:ascii="Arial" w:hAnsi="Arial" w:cs="Arial"/>
                <w:sz w:val="16"/>
                <w:szCs w:val="20"/>
              </w:rPr>
              <w:tab/>
            </w:r>
            <w:r w:rsidRPr="005340A7">
              <w:rPr>
                <w:rFonts w:ascii="Arial" w:hAnsi="Arial" w:cs="Arial"/>
                <w:sz w:val="20"/>
                <w:szCs w:val="20"/>
              </w:rPr>
              <w:t xml:space="preserve"> il</w:t>
            </w:r>
            <w:r w:rsidRPr="005340A7">
              <w:rPr>
                <w:rFonts w:ascii="Arial" w:hAnsi="Arial" w:cs="Arial"/>
                <w:sz w:val="20"/>
                <w:szCs w:val="20"/>
              </w:rPr>
              <w:tab/>
            </w:r>
          </w:p>
          <w:p w14:paraId="2DD89B12" w14:textId="77777777" w:rsidR="0086389C" w:rsidRPr="005340A7" w:rsidRDefault="0086389C" w:rsidP="00E030AB">
            <w:pPr>
              <w:tabs>
                <w:tab w:val="right" w:leader="dot" w:pos="9391"/>
              </w:tabs>
              <w:autoSpaceDE w:val="0"/>
              <w:autoSpaceDN w:val="0"/>
              <w:adjustRightInd w:val="0"/>
              <w:spacing w:before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40A7">
              <w:rPr>
                <w:rFonts w:ascii="Arial" w:hAnsi="Arial" w:cs="Arial"/>
                <w:sz w:val="20"/>
                <w:szCs w:val="20"/>
              </w:rPr>
              <w:t xml:space="preserve">e domiciliato/a in </w:t>
            </w:r>
            <w:r w:rsidRPr="005340A7">
              <w:rPr>
                <w:rFonts w:ascii="Arial" w:hAnsi="Arial" w:cs="Arial"/>
                <w:sz w:val="20"/>
                <w:szCs w:val="20"/>
              </w:rPr>
              <w:tab/>
            </w:r>
          </w:p>
          <w:p w14:paraId="69C1C306" w14:textId="40A4A307" w:rsidR="0086389C" w:rsidRPr="005340A7" w:rsidRDefault="0086389C" w:rsidP="00E030AB">
            <w:pPr>
              <w:tabs>
                <w:tab w:val="right" w:leader="dot" w:pos="9391"/>
              </w:tabs>
              <w:autoSpaceDE w:val="0"/>
              <w:autoSpaceDN w:val="0"/>
              <w:adjustRightInd w:val="0"/>
              <w:spacing w:before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40A7">
              <w:rPr>
                <w:rFonts w:ascii="Arial" w:hAnsi="Arial" w:cs="Arial"/>
                <w:sz w:val="20"/>
                <w:szCs w:val="20"/>
              </w:rPr>
              <w:t xml:space="preserve">e il/la Sig./a </w:t>
            </w:r>
            <w:r w:rsidRPr="005340A7">
              <w:rPr>
                <w:rFonts w:ascii="Arial" w:hAnsi="Arial" w:cs="Arial"/>
                <w:sz w:val="20"/>
                <w:szCs w:val="20"/>
              </w:rPr>
              <w:tab/>
            </w:r>
          </w:p>
          <w:p w14:paraId="4963B3F1" w14:textId="77777777" w:rsidR="0086389C" w:rsidRPr="005340A7" w:rsidRDefault="0086389C" w:rsidP="00E030AB">
            <w:pPr>
              <w:tabs>
                <w:tab w:val="right" w:leader="dot" w:pos="7406"/>
                <w:tab w:val="right" w:leader="dot" w:pos="9391"/>
              </w:tabs>
              <w:autoSpaceDE w:val="0"/>
              <w:autoSpaceDN w:val="0"/>
              <w:adjustRightInd w:val="0"/>
              <w:spacing w:before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40A7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5340A7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5340A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340A7">
              <w:rPr>
                <w:rFonts w:ascii="Arial" w:hAnsi="Arial" w:cs="Arial"/>
                <w:sz w:val="20"/>
                <w:szCs w:val="20"/>
              </w:rPr>
              <w:tab/>
              <w:t xml:space="preserve"> il</w:t>
            </w:r>
            <w:r w:rsidRPr="005340A7">
              <w:rPr>
                <w:rFonts w:ascii="Arial" w:hAnsi="Arial" w:cs="Arial"/>
                <w:sz w:val="20"/>
                <w:szCs w:val="20"/>
              </w:rPr>
              <w:tab/>
            </w:r>
          </w:p>
          <w:p w14:paraId="10FAFA92" w14:textId="77777777" w:rsidR="0086389C" w:rsidRPr="005340A7" w:rsidRDefault="0086389C" w:rsidP="00E030AB">
            <w:pPr>
              <w:tabs>
                <w:tab w:val="right" w:leader="dot" w:pos="9391"/>
              </w:tabs>
              <w:autoSpaceDE w:val="0"/>
              <w:autoSpaceDN w:val="0"/>
              <w:adjustRightInd w:val="0"/>
              <w:spacing w:before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40A7">
              <w:rPr>
                <w:rFonts w:ascii="Arial" w:hAnsi="Arial" w:cs="Arial"/>
                <w:sz w:val="20"/>
                <w:szCs w:val="20"/>
              </w:rPr>
              <w:t xml:space="preserve">e domiciliato/a in </w:t>
            </w:r>
            <w:r w:rsidRPr="005340A7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414B04F7" w14:textId="24727A24" w:rsidR="0086389C" w:rsidRPr="005340A7" w:rsidRDefault="0086389C" w:rsidP="0086389C">
      <w:pPr>
        <w:tabs>
          <w:tab w:val="right" w:leader="dot" w:pos="9639"/>
        </w:tabs>
        <w:autoSpaceDE w:val="0"/>
        <w:autoSpaceDN w:val="0"/>
        <w:adjustRightInd w:val="0"/>
        <w:spacing w:before="180"/>
        <w:jc w:val="both"/>
        <w:rPr>
          <w:rFonts w:ascii="Arial" w:hAnsi="Arial" w:cs="Arial"/>
          <w:sz w:val="18"/>
          <w:szCs w:val="16"/>
        </w:rPr>
      </w:pPr>
      <w:r w:rsidRPr="005340A7">
        <w:rPr>
          <w:rFonts w:ascii="Arial" w:hAnsi="Arial" w:cs="Arial"/>
          <w:spacing w:val="1"/>
          <w:sz w:val="18"/>
          <w:szCs w:val="16"/>
        </w:rPr>
        <w:t>i/le quali possono assistere, su convocazione della Commissione elettorale circondariale, alle operazioni di</w:t>
      </w:r>
      <w:r w:rsidRPr="005340A7">
        <w:rPr>
          <w:rFonts w:ascii="Arial" w:hAnsi="Arial" w:cs="Arial"/>
          <w:sz w:val="18"/>
          <w:szCs w:val="16"/>
        </w:rPr>
        <w:t xml:space="preserve"> </w:t>
      </w:r>
      <w:r w:rsidRPr="005340A7">
        <w:rPr>
          <w:rFonts w:ascii="Arial" w:hAnsi="Arial" w:cs="Arial"/>
          <w:spacing w:val="-2"/>
          <w:sz w:val="18"/>
          <w:szCs w:val="16"/>
        </w:rPr>
        <w:t xml:space="preserve">sorteggio del numero progressivo da assegnare a ciascun candidato alla carica di </w:t>
      </w:r>
      <w:r w:rsidR="009976EE" w:rsidRPr="005340A7">
        <w:rPr>
          <w:rFonts w:ascii="Arial" w:hAnsi="Arial" w:cs="Arial"/>
          <w:spacing w:val="-2"/>
          <w:sz w:val="18"/>
          <w:szCs w:val="16"/>
        </w:rPr>
        <w:t>s</w:t>
      </w:r>
      <w:r w:rsidR="00C42793" w:rsidRPr="005340A7">
        <w:rPr>
          <w:rFonts w:ascii="Arial" w:hAnsi="Arial" w:cs="Arial"/>
          <w:spacing w:val="-2"/>
          <w:sz w:val="18"/>
          <w:szCs w:val="16"/>
        </w:rPr>
        <w:t>indaco</w:t>
      </w:r>
      <w:r w:rsidRPr="005340A7">
        <w:rPr>
          <w:rFonts w:ascii="Arial" w:hAnsi="Arial" w:cs="Arial"/>
          <w:spacing w:val="-2"/>
          <w:sz w:val="18"/>
          <w:szCs w:val="16"/>
        </w:rPr>
        <w:t xml:space="preserve"> ammesso e hanno</w:t>
      </w:r>
      <w:r w:rsidRPr="005340A7">
        <w:rPr>
          <w:rFonts w:ascii="Arial" w:hAnsi="Arial" w:cs="Arial"/>
          <w:sz w:val="18"/>
          <w:szCs w:val="16"/>
        </w:rPr>
        <w:t xml:space="preserve"> la facoltà di designare i rappresentanti della lista presso ogni seggio elettorale.</w:t>
      </w:r>
    </w:p>
    <w:p w14:paraId="760A5936" w14:textId="55EB4E45" w:rsidR="0086389C" w:rsidRPr="005340A7" w:rsidRDefault="0086389C" w:rsidP="0086389C">
      <w:pPr>
        <w:autoSpaceDE w:val="0"/>
        <w:autoSpaceDN w:val="0"/>
        <w:adjustRightInd w:val="0"/>
        <w:spacing w:before="60"/>
        <w:ind w:firstLine="284"/>
        <w:jc w:val="both"/>
        <w:rPr>
          <w:rFonts w:ascii="Arial" w:hAnsi="Arial" w:cs="Arial"/>
          <w:spacing w:val="-2"/>
          <w:sz w:val="18"/>
          <w:szCs w:val="16"/>
        </w:rPr>
      </w:pPr>
      <w:r w:rsidRPr="005340A7">
        <w:rPr>
          <w:rFonts w:ascii="Arial" w:hAnsi="Arial" w:cs="Arial"/>
          <w:spacing w:val="-2"/>
          <w:sz w:val="18"/>
          <w:szCs w:val="16"/>
        </w:rPr>
        <w:t xml:space="preserve">Dichiarano, inoltre, di </w:t>
      </w:r>
      <w:r w:rsidRPr="005340A7">
        <w:rPr>
          <w:rFonts w:ascii="Arial" w:hAnsi="Arial" w:cs="Arial"/>
          <w:b/>
          <w:spacing w:val="-2"/>
          <w:sz w:val="18"/>
          <w:szCs w:val="16"/>
        </w:rPr>
        <w:t>non aver sottoscritto</w:t>
      </w:r>
      <w:r w:rsidRPr="005340A7">
        <w:rPr>
          <w:rFonts w:ascii="Arial" w:hAnsi="Arial" w:cs="Arial"/>
          <w:spacing w:val="-2"/>
          <w:sz w:val="18"/>
          <w:szCs w:val="16"/>
        </w:rPr>
        <w:t>, per l</w:t>
      </w:r>
      <w:r w:rsidR="00396075" w:rsidRPr="005340A7">
        <w:rPr>
          <w:rFonts w:ascii="Arial" w:hAnsi="Arial" w:cs="Arial"/>
          <w:spacing w:val="-2"/>
          <w:sz w:val="18"/>
          <w:szCs w:val="16"/>
        </w:rPr>
        <w:t>’</w:t>
      </w:r>
      <w:r w:rsidRPr="005340A7">
        <w:rPr>
          <w:rFonts w:ascii="Arial" w:hAnsi="Arial" w:cs="Arial"/>
          <w:spacing w:val="-2"/>
          <w:sz w:val="18"/>
          <w:szCs w:val="16"/>
        </w:rPr>
        <w:t xml:space="preserve">elezione di cui trattasi, </w:t>
      </w:r>
      <w:r w:rsidRPr="005340A7">
        <w:rPr>
          <w:rFonts w:ascii="Arial" w:hAnsi="Arial" w:cs="Arial"/>
          <w:b/>
          <w:spacing w:val="-2"/>
          <w:sz w:val="18"/>
          <w:szCs w:val="16"/>
        </w:rPr>
        <w:t>altra presentazione di candidatura</w:t>
      </w:r>
      <w:r w:rsidRPr="005340A7">
        <w:rPr>
          <w:rFonts w:ascii="Arial" w:hAnsi="Arial" w:cs="Arial"/>
          <w:spacing w:val="-2"/>
          <w:sz w:val="18"/>
          <w:szCs w:val="16"/>
        </w:rPr>
        <w:t>.</w:t>
      </w:r>
    </w:p>
    <w:p w14:paraId="060D5286" w14:textId="77EE42E0" w:rsidR="0086389C" w:rsidRPr="005340A7" w:rsidRDefault="0086389C" w:rsidP="0086389C">
      <w:pPr>
        <w:autoSpaceDE w:val="0"/>
        <w:autoSpaceDN w:val="0"/>
        <w:adjustRightInd w:val="0"/>
        <w:spacing w:before="60"/>
        <w:ind w:firstLine="284"/>
        <w:jc w:val="both"/>
        <w:rPr>
          <w:rFonts w:ascii="Arial" w:hAnsi="Arial" w:cs="Arial"/>
          <w:sz w:val="18"/>
          <w:szCs w:val="16"/>
        </w:rPr>
      </w:pPr>
      <w:r w:rsidRPr="005340A7">
        <w:rPr>
          <w:rFonts w:ascii="Arial" w:hAnsi="Arial" w:cs="Arial"/>
          <w:b/>
          <w:sz w:val="18"/>
          <w:szCs w:val="16"/>
        </w:rPr>
        <w:t>A corredo della presente</w:t>
      </w:r>
      <w:r w:rsidR="00B41F14" w:rsidRPr="005340A7">
        <w:rPr>
          <w:rFonts w:ascii="Arial" w:hAnsi="Arial" w:cs="Arial"/>
          <w:b/>
          <w:sz w:val="18"/>
          <w:szCs w:val="16"/>
        </w:rPr>
        <w:t>,</w:t>
      </w:r>
      <w:r w:rsidRPr="005340A7">
        <w:rPr>
          <w:rFonts w:ascii="Arial" w:hAnsi="Arial" w:cs="Arial"/>
          <w:b/>
          <w:sz w:val="18"/>
          <w:szCs w:val="16"/>
        </w:rPr>
        <w:t xml:space="preserve"> uniscono</w:t>
      </w:r>
      <w:r w:rsidRPr="005340A7">
        <w:rPr>
          <w:rFonts w:ascii="Arial" w:hAnsi="Arial" w:cs="Arial"/>
          <w:sz w:val="18"/>
          <w:szCs w:val="16"/>
        </w:rPr>
        <w:t>:</w:t>
      </w:r>
    </w:p>
    <w:p w14:paraId="4823935B" w14:textId="77777777" w:rsidR="0086389C" w:rsidRPr="005340A7" w:rsidRDefault="0086389C" w:rsidP="0086389C">
      <w:pPr>
        <w:numPr>
          <w:ilvl w:val="0"/>
          <w:numId w:val="3"/>
        </w:numPr>
        <w:tabs>
          <w:tab w:val="clear" w:pos="1401"/>
          <w:tab w:val="left" w:pos="964"/>
        </w:tabs>
        <w:autoSpaceDE w:val="0"/>
        <w:autoSpaceDN w:val="0"/>
        <w:adjustRightInd w:val="0"/>
        <w:spacing w:before="60"/>
        <w:ind w:left="964" w:hanging="397"/>
        <w:jc w:val="both"/>
        <w:rPr>
          <w:rFonts w:ascii="Arial" w:hAnsi="Arial" w:cs="Arial"/>
          <w:sz w:val="18"/>
          <w:szCs w:val="18"/>
        </w:rPr>
      </w:pPr>
      <w:r w:rsidRPr="005340A7">
        <w:rPr>
          <w:rFonts w:ascii="Arial" w:hAnsi="Arial" w:cs="Arial"/>
          <w:spacing w:val="-3"/>
          <w:sz w:val="18"/>
          <w:szCs w:val="18"/>
        </w:rPr>
        <w:t>numero ………. certificati, dei quali numero ……... collettivi, comprovanti l</w:t>
      </w:r>
      <w:r w:rsidR="00301CCB" w:rsidRPr="005340A7">
        <w:rPr>
          <w:rFonts w:ascii="Arial" w:hAnsi="Arial" w:cs="Arial"/>
          <w:spacing w:val="-3"/>
          <w:sz w:val="18"/>
          <w:szCs w:val="18"/>
        </w:rPr>
        <w:t>’</w:t>
      </w:r>
      <w:r w:rsidRPr="005340A7">
        <w:rPr>
          <w:rFonts w:ascii="Arial" w:hAnsi="Arial" w:cs="Arial"/>
          <w:spacing w:val="-3"/>
          <w:sz w:val="18"/>
          <w:szCs w:val="18"/>
        </w:rPr>
        <w:t>iscrizione dei presentatori</w:t>
      </w:r>
      <w:r w:rsidRPr="005340A7">
        <w:rPr>
          <w:rFonts w:ascii="Arial" w:hAnsi="Arial" w:cs="Arial"/>
          <w:sz w:val="18"/>
          <w:szCs w:val="18"/>
        </w:rPr>
        <w:t xml:space="preserve"> nelle liste elettorali del Comune;</w:t>
      </w:r>
    </w:p>
    <w:p w14:paraId="17D8D823" w14:textId="026FF09E" w:rsidR="0086389C" w:rsidRPr="005340A7" w:rsidRDefault="0086389C" w:rsidP="0086389C">
      <w:pPr>
        <w:numPr>
          <w:ilvl w:val="0"/>
          <w:numId w:val="3"/>
        </w:numPr>
        <w:tabs>
          <w:tab w:val="clear" w:pos="1401"/>
          <w:tab w:val="left" w:pos="964"/>
        </w:tabs>
        <w:autoSpaceDE w:val="0"/>
        <w:autoSpaceDN w:val="0"/>
        <w:adjustRightInd w:val="0"/>
        <w:spacing w:before="60"/>
        <w:ind w:left="964" w:hanging="397"/>
        <w:jc w:val="both"/>
        <w:rPr>
          <w:rFonts w:ascii="Arial" w:hAnsi="Arial" w:cs="Arial"/>
          <w:sz w:val="18"/>
          <w:szCs w:val="18"/>
        </w:rPr>
      </w:pPr>
      <w:r w:rsidRPr="005340A7">
        <w:rPr>
          <w:rFonts w:ascii="Arial" w:hAnsi="Arial" w:cs="Arial"/>
          <w:sz w:val="18"/>
          <w:szCs w:val="18"/>
        </w:rPr>
        <w:t xml:space="preserve">dichiarazione di accettazione della candidatura alla carica di </w:t>
      </w:r>
      <w:r w:rsidR="009976EE" w:rsidRPr="005340A7">
        <w:rPr>
          <w:rFonts w:ascii="Arial" w:hAnsi="Arial" w:cs="Arial"/>
          <w:sz w:val="18"/>
          <w:szCs w:val="18"/>
        </w:rPr>
        <w:t>s</w:t>
      </w:r>
      <w:r w:rsidR="00C42793" w:rsidRPr="005340A7">
        <w:rPr>
          <w:rFonts w:ascii="Arial" w:hAnsi="Arial" w:cs="Arial"/>
          <w:sz w:val="18"/>
          <w:szCs w:val="18"/>
        </w:rPr>
        <w:t>indaco</w:t>
      </w:r>
      <w:r w:rsidRPr="005340A7">
        <w:rPr>
          <w:rFonts w:ascii="Arial" w:hAnsi="Arial" w:cs="Arial"/>
          <w:sz w:val="18"/>
          <w:szCs w:val="18"/>
        </w:rPr>
        <w:t xml:space="preserve">, firmata e autenticata, contenente anche la dichiarazione sostitutiva attestante l’insussistenza della situazione di incandidabilità a norma degli articoli 10 e 12 del </w:t>
      </w:r>
      <w:proofErr w:type="spellStart"/>
      <w:r w:rsidR="00432D94" w:rsidRPr="005340A7">
        <w:rPr>
          <w:rFonts w:ascii="Arial" w:hAnsi="Arial" w:cs="Arial"/>
          <w:sz w:val="18"/>
          <w:szCs w:val="18"/>
        </w:rPr>
        <w:t>D.Lgs</w:t>
      </w:r>
      <w:r w:rsidRPr="005340A7">
        <w:rPr>
          <w:rFonts w:ascii="Arial" w:hAnsi="Arial" w:cs="Arial"/>
          <w:sz w:val="18"/>
          <w:szCs w:val="18"/>
        </w:rPr>
        <w:t>.</w:t>
      </w:r>
      <w:proofErr w:type="spellEnd"/>
      <w:r w:rsidRPr="005340A7">
        <w:rPr>
          <w:rFonts w:ascii="Arial" w:hAnsi="Arial" w:cs="Arial"/>
          <w:sz w:val="18"/>
          <w:szCs w:val="18"/>
        </w:rPr>
        <w:t xml:space="preserve"> 31 dicembre 2012, n. 235;</w:t>
      </w:r>
    </w:p>
    <w:p w14:paraId="74E87487" w14:textId="616B822F" w:rsidR="0086389C" w:rsidRPr="005340A7" w:rsidRDefault="0086389C" w:rsidP="0086389C">
      <w:pPr>
        <w:numPr>
          <w:ilvl w:val="0"/>
          <w:numId w:val="3"/>
        </w:numPr>
        <w:tabs>
          <w:tab w:val="clear" w:pos="1401"/>
          <w:tab w:val="left" w:pos="964"/>
        </w:tabs>
        <w:autoSpaceDE w:val="0"/>
        <w:autoSpaceDN w:val="0"/>
        <w:adjustRightInd w:val="0"/>
        <w:spacing w:before="60"/>
        <w:ind w:left="964" w:hanging="397"/>
        <w:jc w:val="both"/>
        <w:rPr>
          <w:rFonts w:ascii="Arial" w:hAnsi="Arial" w:cs="Arial"/>
          <w:sz w:val="18"/>
          <w:szCs w:val="18"/>
        </w:rPr>
      </w:pPr>
      <w:r w:rsidRPr="005340A7">
        <w:rPr>
          <w:rFonts w:ascii="Arial" w:hAnsi="Arial" w:cs="Arial"/>
          <w:sz w:val="18"/>
          <w:szCs w:val="18"/>
        </w:rPr>
        <w:t xml:space="preserve">numero …….…… </w:t>
      </w:r>
      <w:r w:rsidR="009D4502" w:rsidRPr="005340A7">
        <w:rPr>
          <w:rFonts w:ascii="Arial" w:hAnsi="Arial" w:cs="Arial"/>
          <w:sz w:val="18"/>
          <w:szCs w:val="18"/>
        </w:rPr>
        <w:t xml:space="preserve">dichiarazioni di accettazione della candidatura alla carica di consigliere comunale, firmate e autenticate, contenenti anche le dichiarazioni sostitutive attestanti l’insussistenza della situazione di incandidabilità di ciascun candidato consigliere a norma degli articoli 10 e 12 del </w:t>
      </w:r>
      <w:proofErr w:type="spellStart"/>
      <w:r w:rsidR="009D4502" w:rsidRPr="005340A7">
        <w:rPr>
          <w:rFonts w:ascii="Arial" w:hAnsi="Arial" w:cs="Arial"/>
          <w:sz w:val="18"/>
          <w:szCs w:val="18"/>
        </w:rPr>
        <w:t>D.Lgs.</w:t>
      </w:r>
      <w:proofErr w:type="spellEnd"/>
      <w:r w:rsidR="009D4502" w:rsidRPr="005340A7">
        <w:rPr>
          <w:rFonts w:ascii="Arial" w:hAnsi="Arial" w:cs="Arial"/>
          <w:sz w:val="18"/>
          <w:szCs w:val="18"/>
        </w:rPr>
        <w:t xml:space="preserve"> 31 dicembre 2012, n. 235</w:t>
      </w:r>
      <w:r w:rsidRPr="005340A7">
        <w:rPr>
          <w:rFonts w:ascii="Arial" w:hAnsi="Arial" w:cs="Arial"/>
          <w:sz w:val="18"/>
          <w:szCs w:val="18"/>
        </w:rPr>
        <w:t>;</w:t>
      </w:r>
    </w:p>
    <w:p w14:paraId="14CB59A1" w14:textId="45E8C47C" w:rsidR="0086389C" w:rsidRPr="005340A7" w:rsidRDefault="0086389C" w:rsidP="0086389C">
      <w:pPr>
        <w:numPr>
          <w:ilvl w:val="0"/>
          <w:numId w:val="3"/>
        </w:numPr>
        <w:tabs>
          <w:tab w:val="clear" w:pos="1401"/>
          <w:tab w:val="left" w:pos="964"/>
        </w:tabs>
        <w:autoSpaceDE w:val="0"/>
        <w:autoSpaceDN w:val="0"/>
        <w:adjustRightInd w:val="0"/>
        <w:spacing w:before="60"/>
        <w:ind w:left="964" w:hanging="397"/>
        <w:jc w:val="both"/>
        <w:rPr>
          <w:rFonts w:ascii="Arial" w:hAnsi="Arial" w:cs="Arial"/>
          <w:sz w:val="18"/>
          <w:szCs w:val="18"/>
        </w:rPr>
      </w:pPr>
      <w:r w:rsidRPr="005340A7">
        <w:rPr>
          <w:rFonts w:ascii="Arial" w:hAnsi="Arial" w:cs="Arial"/>
          <w:sz w:val="18"/>
          <w:szCs w:val="18"/>
        </w:rPr>
        <w:t xml:space="preserve">numero ………. certificati attestanti che il candidato alla carica di </w:t>
      </w:r>
      <w:r w:rsidR="009976EE" w:rsidRPr="005340A7">
        <w:rPr>
          <w:rFonts w:ascii="Arial" w:hAnsi="Arial" w:cs="Arial"/>
          <w:sz w:val="18"/>
          <w:szCs w:val="18"/>
        </w:rPr>
        <w:t>s</w:t>
      </w:r>
      <w:r w:rsidR="00C42793" w:rsidRPr="005340A7">
        <w:rPr>
          <w:rFonts w:ascii="Arial" w:hAnsi="Arial" w:cs="Arial"/>
          <w:sz w:val="18"/>
          <w:szCs w:val="18"/>
        </w:rPr>
        <w:t>indaco</w:t>
      </w:r>
      <w:r w:rsidRPr="005340A7">
        <w:rPr>
          <w:rFonts w:ascii="Arial" w:hAnsi="Arial" w:cs="Arial"/>
          <w:sz w:val="18"/>
          <w:szCs w:val="18"/>
        </w:rPr>
        <w:t xml:space="preserve"> e i candidati alla carica di consigliere comunale sono elettori in un Comune della Repubblica;</w:t>
      </w:r>
    </w:p>
    <w:p w14:paraId="1E20D0A0" w14:textId="77777777" w:rsidR="0086389C" w:rsidRPr="005340A7" w:rsidRDefault="0086389C" w:rsidP="0086389C">
      <w:pPr>
        <w:numPr>
          <w:ilvl w:val="0"/>
          <w:numId w:val="3"/>
        </w:numPr>
        <w:tabs>
          <w:tab w:val="clear" w:pos="1401"/>
          <w:tab w:val="left" w:pos="964"/>
        </w:tabs>
        <w:autoSpaceDE w:val="0"/>
        <w:autoSpaceDN w:val="0"/>
        <w:adjustRightInd w:val="0"/>
        <w:spacing w:before="60"/>
        <w:ind w:left="964" w:hanging="397"/>
        <w:jc w:val="both"/>
        <w:rPr>
          <w:rFonts w:ascii="Arial" w:hAnsi="Arial" w:cs="Arial"/>
          <w:sz w:val="18"/>
          <w:szCs w:val="18"/>
        </w:rPr>
      </w:pPr>
      <w:r w:rsidRPr="005340A7">
        <w:rPr>
          <w:rFonts w:ascii="Arial" w:hAnsi="Arial" w:cs="Arial"/>
          <w:spacing w:val="2"/>
          <w:sz w:val="18"/>
          <w:szCs w:val="18"/>
        </w:rPr>
        <w:t>la dichiarazione</w:t>
      </w:r>
      <w:r w:rsidR="00301CCB" w:rsidRPr="005340A7">
        <w:rPr>
          <w:rFonts w:ascii="Arial" w:hAnsi="Arial" w:cs="Arial"/>
          <w:spacing w:val="2"/>
          <w:sz w:val="18"/>
          <w:szCs w:val="18"/>
        </w:rPr>
        <w:t xml:space="preserve"> -</w:t>
      </w:r>
      <w:r w:rsidRPr="005340A7">
        <w:rPr>
          <w:rFonts w:ascii="Arial" w:hAnsi="Arial" w:cs="Arial"/>
          <w:spacing w:val="2"/>
          <w:sz w:val="18"/>
          <w:szCs w:val="18"/>
        </w:rPr>
        <w:t xml:space="preserve"> sottoscritta dal presidente o dal segretario del partito o gruppo politico o dai</w:t>
      </w:r>
      <w:r w:rsidRPr="005340A7">
        <w:rPr>
          <w:rFonts w:ascii="Arial" w:hAnsi="Arial" w:cs="Arial"/>
          <w:sz w:val="18"/>
          <w:szCs w:val="18"/>
        </w:rPr>
        <w:t xml:space="preserve"> presidenti o segretari regionali o provinciali di essi che tali risultino per attestazione dei rispettivi presidenti o segretari nazionali ovvero da rappresentanti all'uopo da loro incaricati con mandato </w:t>
      </w:r>
      <w:r w:rsidRPr="005340A7">
        <w:rPr>
          <w:rFonts w:ascii="Arial" w:hAnsi="Arial" w:cs="Arial"/>
          <w:spacing w:val="-2"/>
          <w:sz w:val="18"/>
          <w:szCs w:val="18"/>
        </w:rPr>
        <w:t>autenticato da notaio</w:t>
      </w:r>
      <w:r w:rsidR="00301CCB" w:rsidRPr="005340A7">
        <w:rPr>
          <w:rFonts w:ascii="Arial" w:hAnsi="Arial" w:cs="Arial"/>
          <w:spacing w:val="-2"/>
          <w:sz w:val="18"/>
          <w:szCs w:val="18"/>
        </w:rPr>
        <w:t xml:space="preserve"> -</w:t>
      </w:r>
      <w:r w:rsidRPr="005340A7">
        <w:rPr>
          <w:rFonts w:ascii="Arial" w:hAnsi="Arial" w:cs="Arial"/>
          <w:spacing w:val="-2"/>
          <w:sz w:val="18"/>
          <w:szCs w:val="18"/>
        </w:rPr>
        <w:t xml:space="preserve"> attestante che le liste o le candidature sono presentate in nome e per conto</w:t>
      </w:r>
      <w:r w:rsidRPr="005340A7">
        <w:rPr>
          <w:rFonts w:ascii="Arial" w:hAnsi="Arial" w:cs="Arial"/>
          <w:sz w:val="18"/>
          <w:szCs w:val="18"/>
        </w:rPr>
        <w:t xml:space="preserve"> del partito o gruppo politico stesso (</w:t>
      </w:r>
      <w:r w:rsidRPr="005340A7">
        <w:rPr>
          <w:rStyle w:val="Rimandonotaapidipagina"/>
          <w:rFonts w:ascii="Arial" w:hAnsi="Arial" w:cs="Arial"/>
          <w:sz w:val="18"/>
          <w:szCs w:val="18"/>
          <w:vertAlign w:val="baseline"/>
        </w:rPr>
        <w:footnoteReference w:id="2"/>
      </w:r>
      <w:r w:rsidRPr="005340A7">
        <w:rPr>
          <w:rFonts w:ascii="Arial" w:hAnsi="Arial" w:cs="Arial"/>
          <w:sz w:val="18"/>
          <w:szCs w:val="18"/>
        </w:rPr>
        <w:t>);</w:t>
      </w:r>
    </w:p>
    <w:p w14:paraId="6BF05174" w14:textId="08471ED8" w:rsidR="0086389C" w:rsidRPr="005340A7" w:rsidRDefault="0086389C" w:rsidP="0086389C">
      <w:pPr>
        <w:numPr>
          <w:ilvl w:val="0"/>
          <w:numId w:val="3"/>
        </w:numPr>
        <w:tabs>
          <w:tab w:val="clear" w:pos="1401"/>
          <w:tab w:val="left" w:pos="964"/>
        </w:tabs>
        <w:autoSpaceDE w:val="0"/>
        <w:autoSpaceDN w:val="0"/>
        <w:adjustRightInd w:val="0"/>
        <w:spacing w:before="60"/>
        <w:ind w:left="964" w:hanging="397"/>
        <w:jc w:val="both"/>
        <w:rPr>
          <w:rFonts w:ascii="Arial" w:hAnsi="Arial" w:cs="Arial"/>
          <w:sz w:val="18"/>
          <w:szCs w:val="18"/>
        </w:rPr>
      </w:pPr>
      <w:r w:rsidRPr="005340A7">
        <w:rPr>
          <w:rFonts w:ascii="Arial" w:hAnsi="Arial" w:cs="Arial"/>
          <w:spacing w:val="-2"/>
          <w:sz w:val="18"/>
          <w:szCs w:val="18"/>
        </w:rPr>
        <w:t>il modello di contrassegno di lista, in triplice esemplare;</w:t>
      </w:r>
    </w:p>
    <w:p w14:paraId="7D71CC58" w14:textId="0696E99D" w:rsidR="0086389C" w:rsidRPr="005340A7" w:rsidRDefault="0086389C" w:rsidP="0086389C">
      <w:pPr>
        <w:numPr>
          <w:ilvl w:val="0"/>
          <w:numId w:val="3"/>
        </w:numPr>
        <w:tabs>
          <w:tab w:val="clear" w:pos="1401"/>
          <w:tab w:val="left" w:pos="964"/>
        </w:tabs>
        <w:autoSpaceDE w:val="0"/>
        <w:autoSpaceDN w:val="0"/>
        <w:adjustRightInd w:val="0"/>
        <w:spacing w:before="60"/>
        <w:ind w:left="964" w:hanging="397"/>
        <w:jc w:val="both"/>
        <w:rPr>
          <w:rFonts w:ascii="Arial" w:hAnsi="Arial" w:cs="Arial"/>
          <w:sz w:val="18"/>
          <w:szCs w:val="16"/>
        </w:rPr>
      </w:pPr>
      <w:r w:rsidRPr="005340A7">
        <w:rPr>
          <w:rFonts w:ascii="Arial" w:hAnsi="Arial" w:cs="Arial"/>
          <w:sz w:val="18"/>
          <w:szCs w:val="18"/>
        </w:rPr>
        <w:t xml:space="preserve">copia del programma amministrativo da </w:t>
      </w:r>
      <w:r w:rsidR="00045172" w:rsidRPr="005340A7">
        <w:rPr>
          <w:rFonts w:ascii="Arial" w:hAnsi="Arial" w:cs="Arial"/>
          <w:sz w:val="18"/>
          <w:szCs w:val="18"/>
        </w:rPr>
        <w:t>inserire</w:t>
      </w:r>
      <w:r w:rsidRPr="005340A7">
        <w:rPr>
          <w:rFonts w:ascii="Arial" w:hAnsi="Arial" w:cs="Arial"/>
          <w:sz w:val="18"/>
          <w:szCs w:val="16"/>
        </w:rPr>
        <w:t xml:space="preserve"> </w:t>
      </w:r>
      <w:r w:rsidR="00045172" w:rsidRPr="005340A7">
        <w:rPr>
          <w:rFonts w:ascii="Arial" w:hAnsi="Arial" w:cs="Arial"/>
          <w:sz w:val="18"/>
          <w:szCs w:val="16"/>
        </w:rPr>
        <w:t>ne</w:t>
      </w:r>
      <w:r w:rsidRPr="005340A7">
        <w:rPr>
          <w:rFonts w:ascii="Arial" w:hAnsi="Arial" w:cs="Arial"/>
          <w:sz w:val="18"/>
          <w:szCs w:val="16"/>
        </w:rPr>
        <w:t>ll'</w:t>
      </w:r>
      <w:r w:rsidR="00C4259C" w:rsidRPr="005340A7">
        <w:rPr>
          <w:rFonts w:ascii="Arial" w:hAnsi="Arial" w:cs="Arial"/>
          <w:sz w:val="18"/>
          <w:szCs w:val="16"/>
        </w:rPr>
        <w:t>a</w:t>
      </w:r>
      <w:r w:rsidRPr="005340A7">
        <w:rPr>
          <w:rFonts w:ascii="Arial" w:hAnsi="Arial" w:cs="Arial"/>
          <w:sz w:val="18"/>
          <w:szCs w:val="16"/>
        </w:rPr>
        <w:t>lbo pretorio</w:t>
      </w:r>
      <w:r w:rsidR="005E1999" w:rsidRPr="005340A7">
        <w:rPr>
          <w:rFonts w:ascii="Arial" w:hAnsi="Arial" w:cs="Arial"/>
          <w:sz w:val="18"/>
          <w:szCs w:val="16"/>
        </w:rPr>
        <w:t xml:space="preserve"> </w:t>
      </w:r>
      <w:r w:rsidR="005E1999" w:rsidRPr="005340A7">
        <w:rPr>
          <w:rFonts w:ascii="Arial" w:hAnsi="Arial" w:cs="Arial"/>
          <w:i/>
          <w:iCs/>
          <w:sz w:val="18"/>
          <w:szCs w:val="16"/>
        </w:rPr>
        <w:t>online</w:t>
      </w:r>
      <w:r w:rsidR="005E1999" w:rsidRPr="005340A7">
        <w:rPr>
          <w:rFonts w:ascii="Arial" w:hAnsi="Arial" w:cs="Arial"/>
          <w:sz w:val="18"/>
          <w:szCs w:val="16"/>
        </w:rPr>
        <w:t>;</w:t>
      </w:r>
    </w:p>
    <w:p w14:paraId="61E302E7" w14:textId="77777777" w:rsidR="00194D90" w:rsidRDefault="00194D90" w:rsidP="0086389C">
      <w:pPr>
        <w:autoSpaceDE w:val="0"/>
        <w:autoSpaceDN w:val="0"/>
        <w:adjustRightInd w:val="0"/>
        <w:spacing w:before="120" w:line="360" w:lineRule="auto"/>
        <w:ind w:firstLine="284"/>
        <w:jc w:val="both"/>
        <w:rPr>
          <w:rFonts w:ascii="Arial" w:hAnsi="Arial" w:cs="Arial"/>
          <w:spacing w:val="2"/>
          <w:sz w:val="18"/>
          <w:szCs w:val="16"/>
        </w:rPr>
      </w:pPr>
    </w:p>
    <w:p w14:paraId="09EEA54A" w14:textId="5F7D383A" w:rsidR="0086389C" w:rsidRPr="005340A7" w:rsidRDefault="0086389C" w:rsidP="0086389C">
      <w:pPr>
        <w:autoSpaceDE w:val="0"/>
        <w:autoSpaceDN w:val="0"/>
        <w:adjustRightInd w:val="0"/>
        <w:spacing w:before="120" w:line="360" w:lineRule="auto"/>
        <w:ind w:firstLine="284"/>
        <w:jc w:val="both"/>
        <w:rPr>
          <w:rFonts w:ascii="Arial" w:hAnsi="Arial" w:cs="Arial"/>
          <w:sz w:val="18"/>
          <w:szCs w:val="16"/>
        </w:rPr>
      </w:pPr>
      <w:r w:rsidRPr="005340A7">
        <w:rPr>
          <w:rFonts w:ascii="Arial" w:hAnsi="Arial" w:cs="Arial"/>
          <w:spacing w:val="2"/>
          <w:sz w:val="18"/>
          <w:szCs w:val="16"/>
        </w:rPr>
        <w:t>Per eventuali comunicazioni da parte della Commissione elettorale circondariale, i sottoscritti eleggono</w:t>
      </w:r>
      <w:r w:rsidRPr="005340A7">
        <w:rPr>
          <w:rFonts w:ascii="Arial" w:hAnsi="Arial" w:cs="Arial"/>
          <w:sz w:val="18"/>
          <w:szCs w:val="16"/>
        </w:rPr>
        <w:t xml:space="preserve"> domicilio presso il signor</w:t>
      </w:r>
    </w:p>
    <w:p w14:paraId="2347C9F9" w14:textId="77777777" w:rsidR="0086389C" w:rsidRPr="005340A7" w:rsidRDefault="0086389C" w:rsidP="0086389C">
      <w:pPr>
        <w:tabs>
          <w:tab w:val="right" w:leader="dot" w:pos="10773"/>
        </w:tabs>
        <w:autoSpaceDE w:val="0"/>
        <w:autoSpaceDN w:val="0"/>
        <w:adjustRightInd w:val="0"/>
        <w:spacing w:before="120" w:line="360" w:lineRule="auto"/>
        <w:jc w:val="both"/>
        <w:rPr>
          <w:rFonts w:ascii="Arial" w:hAnsi="Arial" w:cs="Arial"/>
          <w:sz w:val="18"/>
          <w:szCs w:val="16"/>
        </w:rPr>
      </w:pPr>
      <w:r w:rsidRPr="005340A7">
        <w:rPr>
          <w:rFonts w:ascii="Arial" w:hAnsi="Arial" w:cs="Arial"/>
          <w:sz w:val="18"/>
          <w:szCs w:val="16"/>
        </w:rPr>
        <w:tab/>
      </w:r>
    </w:p>
    <w:p w14:paraId="141C10E1" w14:textId="77777777" w:rsidR="0086389C" w:rsidRPr="005340A7" w:rsidRDefault="0086389C" w:rsidP="0086389C">
      <w:pPr>
        <w:tabs>
          <w:tab w:val="right" w:leader="dot" w:pos="10773"/>
        </w:tabs>
        <w:autoSpaceDE w:val="0"/>
        <w:autoSpaceDN w:val="0"/>
        <w:adjustRightInd w:val="0"/>
        <w:spacing w:before="120" w:line="360" w:lineRule="auto"/>
        <w:jc w:val="both"/>
        <w:rPr>
          <w:rFonts w:ascii="Arial" w:hAnsi="Arial" w:cs="Arial"/>
          <w:sz w:val="18"/>
          <w:szCs w:val="16"/>
        </w:rPr>
      </w:pPr>
      <w:r w:rsidRPr="005340A7">
        <w:rPr>
          <w:rFonts w:ascii="Arial" w:hAnsi="Arial" w:cs="Arial"/>
          <w:sz w:val="18"/>
          <w:szCs w:val="16"/>
        </w:rPr>
        <w:t xml:space="preserve">dimorante in </w:t>
      </w:r>
      <w:r w:rsidRPr="005340A7">
        <w:rPr>
          <w:rFonts w:ascii="Arial" w:hAnsi="Arial" w:cs="Arial"/>
          <w:sz w:val="18"/>
          <w:szCs w:val="16"/>
        </w:rPr>
        <w:tab/>
        <w:t>,</w:t>
      </w:r>
    </w:p>
    <w:p w14:paraId="13C03CCA" w14:textId="77777777" w:rsidR="0086389C" w:rsidRPr="005340A7" w:rsidRDefault="0086389C" w:rsidP="009F2040">
      <w:pPr>
        <w:tabs>
          <w:tab w:val="right" w:leader="dot" w:pos="7371"/>
          <w:tab w:val="right" w:leader="dot" w:pos="8647"/>
          <w:tab w:val="right" w:leader="dot" w:pos="10773"/>
        </w:tabs>
        <w:autoSpaceDE w:val="0"/>
        <w:autoSpaceDN w:val="0"/>
        <w:adjustRightInd w:val="0"/>
        <w:spacing w:before="120" w:line="360" w:lineRule="auto"/>
        <w:jc w:val="both"/>
        <w:rPr>
          <w:rFonts w:ascii="Arial" w:hAnsi="Arial" w:cs="Arial"/>
          <w:i/>
          <w:iCs/>
          <w:sz w:val="18"/>
          <w:szCs w:val="16"/>
        </w:rPr>
      </w:pPr>
      <w:r w:rsidRPr="005340A7">
        <w:rPr>
          <w:rFonts w:ascii="Arial" w:hAnsi="Arial" w:cs="Arial"/>
          <w:sz w:val="18"/>
          <w:szCs w:val="16"/>
        </w:rPr>
        <w:t xml:space="preserve">Via </w:t>
      </w:r>
      <w:r w:rsidRPr="005340A7">
        <w:rPr>
          <w:rFonts w:ascii="Arial" w:hAnsi="Arial" w:cs="Arial"/>
          <w:sz w:val="18"/>
          <w:szCs w:val="16"/>
        </w:rPr>
        <w:tab/>
        <w:t xml:space="preserve">, n. </w:t>
      </w:r>
      <w:r w:rsidRPr="005340A7">
        <w:rPr>
          <w:rFonts w:ascii="Arial" w:hAnsi="Arial" w:cs="Arial"/>
          <w:sz w:val="18"/>
          <w:szCs w:val="16"/>
        </w:rPr>
        <w:tab/>
        <w:t xml:space="preserve">, tel. </w:t>
      </w:r>
      <w:r w:rsidRPr="005340A7">
        <w:rPr>
          <w:rFonts w:ascii="Arial" w:hAnsi="Arial" w:cs="Arial"/>
          <w:sz w:val="18"/>
          <w:szCs w:val="16"/>
        </w:rPr>
        <w:tab/>
      </w:r>
    </w:p>
    <w:p w14:paraId="2548D060" w14:textId="77777777" w:rsidR="00474ECB" w:rsidRPr="005340A7" w:rsidRDefault="00474ECB" w:rsidP="009F2040">
      <w:pPr>
        <w:tabs>
          <w:tab w:val="right" w:leader="dot" w:pos="4536"/>
          <w:tab w:val="right" w:leader="dot" w:pos="6096"/>
        </w:tabs>
        <w:autoSpaceDE w:val="0"/>
        <w:autoSpaceDN w:val="0"/>
        <w:adjustRightInd w:val="0"/>
        <w:spacing w:before="120" w:line="360" w:lineRule="auto"/>
        <w:jc w:val="both"/>
        <w:rPr>
          <w:rFonts w:ascii="Arial" w:hAnsi="Arial" w:cs="Arial"/>
          <w:i/>
          <w:iCs/>
          <w:sz w:val="4"/>
          <w:szCs w:val="4"/>
        </w:rPr>
      </w:pPr>
    </w:p>
    <w:p w14:paraId="10748106" w14:textId="6E725075" w:rsidR="00B56B85" w:rsidRDefault="0086389C" w:rsidP="00194D90">
      <w:pPr>
        <w:tabs>
          <w:tab w:val="right" w:leader="dot" w:pos="4536"/>
          <w:tab w:val="right" w:leader="dot" w:pos="6096"/>
        </w:tabs>
        <w:autoSpaceDE w:val="0"/>
        <w:autoSpaceDN w:val="0"/>
        <w:adjustRightInd w:val="0"/>
        <w:spacing w:before="120" w:line="360" w:lineRule="auto"/>
        <w:jc w:val="both"/>
        <w:rPr>
          <w:rFonts w:ascii="Arial" w:hAnsi="Arial" w:cs="Arial"/>
          <w:sz w:val="18"/>
          <w:szCs w:val="16"/>
        </w:rPr>
      </w:pPr>
      <w:r w:rsidRPr="005340A7">
        <w:rPr>
          <w:rFonts w:ascii="Arial" w:hAnsi="Arial" w:cs="Arial"/>
          <w:i/>
          <w:iCs/>
          <w:sz w:val="18"/>
          <w:szCs w:val="16"/>
        </w:rPr>
        <w:tab/>
        <w:t xml:space="preserve"> addì </w:t>
      </w:r>
      <w:r w:rsidRPr="005340A7">
        <w:rPr>
          <w:rFonts w:ascii="Arial" w:hAnsi="Arial" w:cs="Arial"/>
          <w:i/>
          <w:iCs/>
          <w:sz w:val="18"/>
          <w:szCs w:val="16"/>
        </w:rPr>
        <w:tab/>
      </w:r>
      <w:r w:rsidR="009F2040" w:rsidRPr="005340A7">
        <w:rPr>
          <w:rFonts w:ascii="Arial" w:hAnsi="Arial" w:cs="Arial"/>
          <w:sz w:val="18"/>
          <w:szCs w:val="16"/>
        </w:rPr>
        <w:t>(</w:t>
      </w:r>
      <w:r w:rsidR="0031787B" w:rsidRPr="005340A7">
        <w:rPr>
          <w:rStyle w:val="Rimandonotaapidipagina"/>
          <w:rFonts w:ascii="Arial" w:hAnsi="Arial" w:cs="Arial"/>
          <w:sz w:val="18"/>
          <w:szCs w:val="16"/>
          <w:vertAlign w:val="baseline"/>
        </w:rPr>
        <w:footnoteReference w:id="3"/>
      </w:r>
      <w:r w:rsidR="009F2040" w:rsidRPr="005340A7">
        <w:rPr>
          <w:rFonts w:ascii="Arial" w:hAnsi="Arial" w:cs="Arial"/>
          <w:sz w:val="18"/>
          <w:szCs w:val="16"/>
        </w:rPr>
        <w:t>)</w:t>
      </w:r>
    </w:p>
    <w:p w14:paraId="4AA1E51A" w14:textId="77777777" w:rsidR="00194D90" w:rsidRDefault="00194D90" w:rsidP="00194D90">
      <w:pPr>
        <w:tabs>
          <w:tab w:val="right" w:leader="dot" w:pos="4536"/>
          <w:tab w:val="right" w:leader="dot" w:pos="6096"/>
        </w:tabs>
        <w:autoSpaceDE w:val="0"/>
        <w:autoSpaceDN w:val="0"/>
        <w:adjustRightInd w:val="0"/>
        <w:spacing w:before="120" w:line="360" w:lineRule="auto"/>
        <w:jc w:val="both"/>
        <w:rPr>
          <w:rFonts w:ascii="Arial" w:hAnsi="Arial" w:cs="Arial"/>
          <w:sz w:val="18"/>
          <w:szCs w:val="16"/>
        </w:rPr>
      </w:pPr>
    </w:p>
    <w:p w14:paraId="69AEAFEB" w14:textId="77777777" w:rsidR="00194D90" w:rsidRDefault="00194D90" w:rsidP="00194D90">
      <w:pPr>
        <w:tabs>
          <w:tab w:val="right" w:leader="dot" w:pos="4536"/>
          <w:tab w:val="right" w:leader="dot" w:pos="6096"/>
        </w:tabs>
        <w:autoSpaceDE w:val="0"/>
        <w:autoSpaceDN w:val="0"/>
        <w:adjustRightInd w:val="0"/>
        <w:spacing w:before="120" w:line="360" w:lineRule="auto"/>
        <w:jc w:val="both"/>
        <w:rPr>
          <w:rFonts w:ascii="Arial" w:hAnsi="Arial" w:cs="Arial"/>
          <w:b/>
          <w:bCs/>
          <w:sz w:val="18"/>
          <w:szCs w:val="16"/>
        </w:rPr>
      </w:pPr>
    </w:p>
    <w:p w14:paraId="104A55C4" w14:textId="6D0FC138" w:rsidR="0086389C" w:rsidRPr="005340A7" w:rsidRDefault="0086389C" w:rsidP="00F73BA4">
      <w:pPr>
        <w:keepNext/>
        <w:autoSpaceDE w:val="0"/>
        <w:autoSpaceDN w:val="0"/>
        <w:adjustRightInd w:val="0"/>
        <w:spacing w:after="80"/>
        <w:jc w:val="center"/>
        <w:rPr>
          <w:rFonts w:ascii="Arial" w:hAnsi="Arial" w:cs="Arial"/>
          <w:bCs/>
          <w:sz w:val="18"/>
          <w:szCs w:val="16"/>
        </w:rPr>
      </w:pPr>
      <w:r w:rsidRPr="005340A7">
        <w:rPr>
          <w:rFonts w:ascii="Arial" w:hAnsi="Arial" w:cs="Arial"/>
          <w:b/>
          <w:bCs/>
          <w:sz w:val="18"/>
          <w:szCs w:val="16"/>
        </w:rPr>
        <w:lastRenderedPageBreak/>
        <w:t>FIRME DEI SOTTOSCRITTORI</w:t>
      </w:r>
    </w:p>
    <w:p w14:paraId="0EC8EFF0" w14:textId="77777777" w:rsidR="00D01886" w:rsidRPr="005340A7" w:rsidRDefault="00D01886" w:rsidP="00194D90">
      <w:pPr>
        <w:tabs>
          <w:tab w:val="right" w:leader="dot" w:pos="10773"/>
        </w:tabs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</w:rPr>
      </w:pPr>
      <w:r w:rsidRPr="005340A7">
        <w:rPr>
          <w:rFonts w:ascii="Arial" w:hAnsi="Arial" w:cs="Arial"/>
          <w:sz w:val="18"/>
          <w:szCs w:val="18"/>
        </w:rPr>
        <w:t>Ai sensi dell'articolo</w:t>
      </w:r>
      <w:r w:rsidR="009104D0" w:rsidRPr="005340A7">
        <w:rPr>
          <w:rFonts w:ascii="Arial" w:hAnsi="Arial" w:cs="Arial"/>
          <w:sz w:val="18"/>
          <w:szCs w:val="18"/>
        </w:rPr>
        <w:t xml:space="preserve"> 13 del regolamento</w:t>
      </w:r>
      <w:r w:rsidRPr="005340A7">
        <w:rPr>
          <w:rFonts w:ascii="Arial" w:hAnsi="Arial" w:cs="Arial"/>
          <w:sz w:val="18"/>
          <w:szCs w:val="18"/>
        </w:rPr>
        <w:t xml:space="preserve"> generale </w:t>
      </w:r>
      <w:r w:rsidR="009104D0" w:rsidRPr="005340A7">
        <w:rPr>
          <w:rFonts w:ascii="Arial" w:hAnsi="Arial" w:cs="Arial"/>
          <w:sz w:val="18"/>
          <w:szCs w:val="18"/>
        </w:rPr>
        <w:t xml:space="preserve">sulla protezione </w:t>
      </w:r>
      <w:r w:rsidRPr="005340A7">
        <w:rPr>
          <w:rFonts w:ascii="Arial" w:hAnsi="Arial" w:cs="Arial"/>
          <w:sz w:val="18"/>
          <w:szCs w:val="18"/>
        </w:rPr>
        <w:t>dei dati [</w:t>
      </w:r>
      <w:r w:rsidR="00301CCB" w:rsidRPr="005340A7">
        <w:rPr>
          <w:rFonts w:ascii="Arial" w:hAnsi="Arial" w:cs="Arial"/>
          <w:sz w:val="18"/>
          <w:szCs w:val="18"/>
        </w:rPr>
        <w:t>R</w:t>
      </w:r>
      <w:r w:rsidRPr="005340A7">
        <w:rPr>
          <w:rFonts w:ascii="Arial" w:hAnsi="Arial" w:cs="Arial"/>
          <w:sz w:val="18"/>
          <w:szCs w:val="18"/>
        </w:rPr>
        <w:t>egolamento (UE) 2016/679 del Parlamento europeo e del Consiglio dell'Unione europea del 27 aprile 2016] i sottoscritti elettori sono informati che</w:t>
      </w:r>
      <w:r w:rsidR="00301CCB" w:rsidRPr="005340A7">
        <w:rPr>
          <w:rFonts w:ascii="Arial" w:hAnsi="Arial" w:cs="Arial"/>
          <w:sz w:val="18"/>
          <w:szCs w:val="18"/>
        </w:rPr>
        <w:t xml:space="preserve"> il titolare/i titolari</w:t>
      </w:r>
      <w:r w:rsidRPr="005340A7">
        <w:rPr>
          <w:rFonts w:ascii="Arial" w:hAnsi="Arial" w:cs="Arial"/>
          <w:sz w:val="18"/>
          <w:szCs w:val="18"/>
        </w:rPr>
        <w:t xml:space="preserve"> </w:t>
      </w:r>
      <w:r w:rsidR="00511C9C" w:rsidRPr="005340A7">
        <w:rPr>
          <w:rFonts w:ascii="Arial" w:hAnsi="Arial" w:cs="Arial"/>
          <w:sz w:val="18"/>
          <w:szCs w:val="18"/>
        </w:rPr>
        <w:t xml:space="preserve">del trattamento sono </w:t>
      </w:r>
      <w:r w:rsidRPr="005340A7">
        <w:rPr>
          <w:rFonts w:ascii="Arial" w:hAnsi="Arial" w:cs="Arial"/>
          <w:sz w:val="18"/>
          <w:szCs w:val="18"/>
        </w:rPr>
        <w:t>il promotore/i</w:t>
      </w:r>
      <w:r w:rsidR="009104D0" w:rsidRPr="005340A7">
        <w:rPr>
          <w:rFonts w:ascii="Arial" w:hAnsi="Arial" w:cs="Arial"/>
          <w:sz w:val="18"/>
          <w:szCs w:val="18"/>
        </w:rPr>
        <w:t xml:space="preserve"> promotori </w:t>
      </w:r>
      <w:r w:rsidRPr="005340A7">
        <w:rPr>
          <w:rFonts w:ascii="Arial" w:hAnsi="Arial" w:cs="Arial"/>
          <w:sz w:val="18"/>
          <w:szCs w:val="18"/>
        </w:rPr>
        <w:t>della</w:t>
      </w:r>
      <w:r w:rsidR="009104D0" w:rsidRPr="005340A7">
        <w:rPr>
          <w:rFonts w:ascii="Arial" w:hAnsi="Arial" w:cs="Arial"/>
          <w:sz w:val="18"/>
          <w:szCs w:val="18"/>
        </w:rPr>
        <w:t xml:space="preserve"> </w:t>
      </w:r>
      <w:r w:rsidRPr="005340A7">
        <w:rPr>
          <w:rFonts w:ascii="Arial" w:hAnsi="Arial" w:cs="Arial"/>
          <w:sz w:val="18"/>
          <w:szCs w:val="18"/>
        </w:rPr>
        <w:t xml:space="preserve">sottoscrizione </w:t>
      </w:r>
      <w:r w:rsidR="00511C9C" w:rsidRPr="005340A7">
        <w:rPr>
          <w:rFonts w:ascii="Arial" w:hAnsi="Arial" w:cs="Arial"/>
          <w:sz w:val="18"/>
          <w:szCs w:val="18"/>
        </w:rPr>
        <w:t xml:space="preserve">e cioè </w:t>
      </w:r>
      <w:r w:rsidRPr="005340A7">
        <w:rPr>
          <w:rFonts w:ascii="Arial" w:hAnsi="Arial" w:cs="Arial"/>
          <w:sz w:val="18"/>
          <w:szCs w:val="18"/>
        </w:rPr>
        <w:tab/>
      </w:r>
    </w:p>
    <w:p w14:paraId="4DA97259" w14:textId="77777777" w:rsidR="00D01886" w:rsidRPr="005340A7" w:rsidRDefault="00D01886" w:rsidP="00080760">
      <w:pPr>
        <w:tabs>
          <w:tab w:val="right" w:leader="dot" w:pos="10773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18"/>
          <w:szCs w:val="18"/>
        </w:rPr>
      </w:pPr>
      <w:r w:rsidRPr="005340A7">
        <w:rPr>
          <w:rFonts w:ascii="Arial" w:hAnsi="Arial" w:cs="Arial"/>
          <w:sz w:val="18"/>
          <w:szCs w:val="18"/>
        </w:rPr>
        <w:tab/>
        <w:t>,</w:t>
      </w:r>
    </w:p>
    <w:p w14:paraId="7894A7F4" w14:textId="77777777" w:rsidR="00D01886" w:rsidRPr="005340A7" w:rsidRDefault="00D01886" w:rsidP="00080760">
      <w:pPr>
        <w:autoSpaceDE w:val="0"/>
        <w:autoSpaceDN w:val="0"/>
        <w:adjustRightInd w:val="0"/>
        <w:jc w:val="center"/>
        <w:rPr>
          <w:rFonts w:ascii="Arial" w:hAnsi="Arial" w:cs="Arial"/>
          <w:sz w:val="18"/>
          <w:szCs w:val="18"/>
          <w:vertAlign w:val="superscript"/>
        </w:rPr>
      </w:pPr>
      <w:r w:rsidRPr="005340A7">
        <w:rPr>
          <w:rFonts w:ascii="Arial" w:hAnsi="Arial" w:cs="Arial"/>
          <w:sz w:val="18"/>
          <w:szCs w:val="18"/>
          <w:vertAlign w:val="superscript"/>
        </w:rPr>
        <w:t>(indicare la denominazione del partito o gruppo politico oppure i nomi delle persone che promuovono la sottoscrizione)</w:t>
      </w:r>
    </w:p>
    <w:p w14:paraId="79FC43DB" w14:textId="77777777" w:rsidR="00D01886" w:rsidRPr="005340A7" w:rsidRDefault="00D01886" w:rsidP="00BD6DC7">
      <w:pPr>
        <w:tabs>
          <w:tab w:val="right" w:leader="dot" w:pos="10773"/>
        </w:tabs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5340A7">
        <w:rPr>
          <w:rFonts w:ascii="Arial" w:hAnsi="Arial" w:cs="Arial"/>
          <w:sz w:val="18"/>
          <w:szCs w:val="18"/>
        </w:rPr>
        <w:t xml:space="preserve">con sede in </w:t>
      </w:r>
      <w:r w:rsidRPr="005340A7">
        <w:rPr>
          <w:rFonts w:ascii="Arial" w:hAnsi="Arial" w:cs="Arial"/>
          <w:sz w:val="18"/>
          <w:szCs w:val="18"/>
        </w:rPr>
        <w:tab/>
      </w:r>
    </w:p>
    <w:p w14:paraId="5DC43173" w14:textId="77777777" w:rsidR="00511C9C" w:rsidRPr="005340A7" w:rsidRDefault="00D01886" w:rsidP="00194D90">
      <w:pPr>
        <w:tabs>
          <w:tab w:val="right" w:leader="dot" w:pos="10773"/>
        </w:tabs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5340A7">
        <w:rPr>
          <w:rFonts w:ascii="Arial" w:hAnsi="Arial" w:cs="Arial"/>
          <w:sz w:val="18"/>
          <w:szCs w:val="18"/>
        </w:rPr>
        <w:t xml:space="preserve">Sono, altresì, informati che i dati compresi nella presente dichiarazione, di cui è facoltativo il conferimento, </w:t>
      </w:r>
      <w:r w:rsidR="00511C9C" w:rsidRPr="005340A7">
        <w:rPr>
          <w:rFonts w:ascii="Arial" w:hAnsi="Arial" w:cs="Arial"/>
          <w:sz w:val="18"/>
          <w:szCs w:val="18"/>
        </w:rPr>
        <w:t>sono trattati conformemente alla normativa di settore, per motivi di interesse pubblico rilevante in materia di elettorato, a sostegno della lista di candidati sottoscritta ai fini dell’esercizio dell’elettorato passivo</w:t>
      </w:r>
      <w:r w:rsidRPr="005340A7">
        <w:rPr>
          <w:rFonts w:ascii="Arial" w:hAnsi="Arial" w:cs="Arial"/>
          <w:sz w:val="18"/>
          <w:szCs w:val="18"/>
        </w:rPr>
        <w:t>.</w:t>
      </w:r>
      <w:r w:rsidR="0016716D" w:rsidRPr="005340A7">
        <w:rPr>
          <w:rFonts w:ascii="Arial" w:hAnsi="Arial" w:cs="Arial"/>
          <w:sz w:val="18"/>
          <w:szCs w:val="18"/>
        </w:rPr>
        <w:t xml:space="preserve"> </w:t>
      </w:r>
      <w:r w:rsidRPr="005340A7">
        <w:rPr>
          <w:rFonts w:ascii="Arial" w:hAnsi="Arial" w:cs="Arial"/>
          <w:sz w:val="18"/>
          <w:szCs w:val="18"/>
        </w:rPr>
        <w:t>I dati saranno comunicati alla Commissione elettorale circondariale.</w:t>
      </w:r>
    </w:p>
    <w:p w14:paraId="4AAA0396" w14:textId="40FD9BB5" w:rsidR="00511C9C" w:rsidRPr="00194D90" w:rsidRDefault="00511C9C" w:rsidP="00194D90">
      <w:pPr>
        <w:tabs>
          <w:tab w:val="right" w:leader="dot" w:pos="10773"/>
        </w:tabs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sz w:val="16"/>
          <w:szCs w:val="16"/>
        </w:rPr>
      </w:pPr>
      <w:r w:rsidRPr="00194D90">
        <w:rPr>
          <w:rFonts w:ascii="Arial" w:hAnsi="Arial" w:cs="Arial"/>
          <w:sz w:val="16"/>
          <w:szCs w:val="16"/>
        </w:rPr>
        <w:t>Gli interessati potranno esercitare i diritti previsti dagli articoli da 15 a 22 del predetto Regolamento nei confronti del/dei sopraindicato/i titolare/i del trattamento nonch</w:t>
      </w:r>
      <w:r w:rsidR="00194D90">
        <w:rPr>
          <w:rFonts w:ascii="Arial" w:hAnsi="Arial" w:cs="Arial"/>
          <w:sz w:val="16"/>
          <w:szCs w:val="16"/>
        </w:rPr>
        <w:t>é</w:t>
      </w:r>
      <w:r w:rsidRPr="00194D90">
        <w:rPr>
          <w:rFonts w:ascii="Arial" w:hAnsi="Arial" w:cs="Arial"/>
          <w:sz w:val="16"/>
          <w:szCs w:val="16"/>
        </w:rPr>
        <w:t xml:space="preserve"> proporre reclamo al Garante per la protezione dei dati personali in caso di ritenuta violazione (articolo 77). </w:t>
      </w: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425"/>
        <w:gridCol w:w="5519"/>
        <w:gridCol w:w="1701"/>
        <w:gridCol w:w="2693"/>
      </w:tblGrid>
      <w:tr w:rsidR="00B56B85" w:rsidRPr="00D524AC" w14:paraId="1C332EF0" w14:textId="77777777" w:rsidTr="00194D90">
        <w:trPr>
          <w:cantSplit/>
          <w:jc w:val="center"/>
        </w:trPr>
        <w:tc>
          <w:tcPr>
            <w:tcW w:w="430" w:type="dxa"/>
            <w:shd w:val="pct10" w:color="auto" w:fill="auto"/>
          </w:tcPr>
          <w:p w14:paraId="4A1AF792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  <w:bookmarkStart w:id="2" w:name="_Hlk4164104"/>
          </w:p>
        </w:tc>
        <w:tc>
          <w:tcPr>
            <w:tcW w:w="5944" w:type="dxa"/>
            <w:gridSpan w:val="2"/>
            <w:shd w:val="pct10" w:color="auto" w:fill="auto"/>
          </w:tcPr>
          <w:p w14:paraId="07987A74" w14:textId="77777777" w:rsidR="00B56B85" w:rsidRPr="00D524AC" w:rsidRDefault="00B56B85" w:rsidP="005E6180">
            <w:pPr>
              <w:pStyle w:val="Corpotesto"/>
              <w:tabs>
                <w:tab w:val="left" w:pos="620"/>
              </w:tabs>
              <w:spacing w:before="20" w:after="0" w:line="240" w:lineRule="auto"/>
              <w:rPr>
                <w:sz w:val="17"/>
              </w:rPr>
            </w:pPr>
            <w:r w:rsidRPr="00D524AC">
              <w:rPr>
                <w:sz w:val="17"/>
              </w:rPr>
              <w:tab/>
              <w:t>1 - Cognome e Nome</w:t>
            </w:r>
          </w:p>
          <w:p w14:paraId="7F9E6285" w14:textId="77777777" w:rsidR="00B56B85" w:rsidRPr="00D524AC" w:rsidRDefault="00B56B85" w:rsidP="005E6180">
            <w:pPr>
              <w:pStyle w:val="Corpotesto"/>
              <w:tabs>
                <w:tab w:val="left" w:pos="620"/>
              </w:tabs>
              <w:spacing w:after="0" w:line="240" w:lineRule="auto"/>
              <w:rPr>
                <w:sz w:val="17"/>
              </w:rPr>
            </w:pPr>
            <w:r w:rsidRPr="00D524AC">
              <w:rPr>
                <w:sz w:val="17"/>
              </w:rPr>
              <w:tab/>
              <w:t>2 - Luogo e data di nascita</w:t>
            </w:r>
          </w:p>
          <w:p w14:paraId="7A3672DC" w14:textId="77777777" w:rsidR="00B56B85" w:rsidRPr="00D524AC" w:rsidRDefault="00B56B85" w:rsidP="005E6180">
            <w:pPr>
              <w:pStyle w:val="Corpotesto"/>
              <w:tabs>
                <w:tab w:val="left" w:pos="620"/>
              </w:tabs>
              <w:spacing w:after="0" w:line="240" w:lineRule="auto"/>
              <w:rPr>
                <w:sz w:val="17"/>
              </w:rPr>
            </w:pPr>
            <w:r w:rsidRPr="00D524AC">
              <w:rPr>
                <w:sz w:val="17"/>
              </w:rPr>
              <w:tab/>
              <w:t>3 - Documento di identificazione</w:t>
            </w:r>
          </w:p>
        </w:tc>
        <w:tc>
          <w:tcPr>
            <w:tcW w:w="1701" w:type="dxa"/>
            <w:shd w:val="pct10" w:color="auto" w:fill="auto"/>
            <w:vAlign w:val="center"/>
          </w:tcPr>
          <w:p w14:paraId="15E16D84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  <w:r w:rsidRPr="00D524AC">
              <w:rPr>
                <w:sz w:val="17"/>
              </w:rPr>
              <w:t>Comune di iscrizione</w:t>
            </w:r>
          </w:p>
          <w:p w14:paraId="043323B8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  <w:r w:rsidRPr="00D524AC">
              <w:rPr>
                <w:sz w:val="17"/>
              </w:rPr>
              <w:t>nelle liste elettorali</w:t>
            </w:r>
          </w:p>
        </w:tc>
        <w:tc>
          <w:tcPr>
            <w:tcW w:w="2693" w:type="dxa"/>
            <w:shd w:val="pct10" w:color="auto" w:fill="auto"/>
            <w:vAlign w:val="center"/>
          </w:tcPr>
          <w:p w14:paraId="38EDF740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  <w:r w:rsidRPr="00D524AC">
              <w:rPr>
                <w:sz w:val="17"/>
              </w:rPr>
              <w:t>Firma</w:t>
            </w:r>
          </w:p>
        </w:tc>
      </w:tr>
      <w:tr w:rsidR="00B56B85" w:rsidRPr="00D524AC" w14:paraId="733F469A" w14:textId="77777777" w:rsidTr="00194D90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729C7B1C" w14:textId="77777777" w:rsidR="00B56B85" w:rsidRPr="00D524AC" w:rsidRDefault="00B56B85" w:rsidP="00B56B85">
            <w:pPr>
              <w:pStyle w:val="Corpotesto"/>
              <w:numPr>
                <w:ilvl w:val="0"/>
                <w:numId w:val="5"/>
              </w:numPr>
              <w:tabs>
                <w:tab w:val="clear" w:pos="3414"/>
                <w:tab w:val="clear" w:pos="8603"/>
              </w:tabs>
              <w:autoSpaceDE/>
              <w:autoSpaceDN/>
              <w:adjustRightInd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782BDDC6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45E7F7D4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6F1B6671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0935E282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24940C3D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5D8476AF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3DC9F16A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073F412F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20B45B1A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4217C2AC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0191CD43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5EA64C23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2CC3BB99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6C00B119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71970816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4A1E2582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57362DD5" w14:textId="77777777" w:rsidTr="00194D90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517C3F6E" w14:textId="77777777" w:rsidR="00B56B85" w:rsidRPr="00D524AC" w:rsidRDefault="00B56B85" w:rsidP="00B56B85">
            <w:pPr>
              <w:pStyle w:val="Corpotesto"/>
              <w:numPr>
                <w:ilvl w:val="0"/>
                <w:numId w:val="5"/>
              </w:numPr>
              <w:tabs>
                <w:tab w:val="clear" w:pos="3414"/>
                <w:tab w:val="clear" w:pos="8603"/>
              </w:tabs>
              <w:autoSpaceDE/>
              <w:autoSpaceDN/>
              <w:adjustRightInd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269A52BA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096480DE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6FB06936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5DC12F08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3F5F6EF0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54891BBF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2AFA4049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5D80F873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37C83C01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17B2BF3E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2EC4A9EE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4B2FB69E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007DA58B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6F446650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2E15FA55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1C316A38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1A880EF7" w14:textId="77777777" w:rsidTr="00194D90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49B7E328" w14:textId="77777777" w:rsidR="00B56B85" w:rsidRPr="00D524AC" w:rsidRDefault="00B56B85" w:rsidP="00B56B85">
            <w:pPr>
              <w:pStyle w:val="Corpotesto"/>
              <w:numPr>
                <w:ilvl w:val="0"/>
                <w:numId w:val="5"/>
              </w:numPr>
              <w:tabs>
                <w:tab w:val="clear" w:pos="3414"/>
                <w:tab w:val="clear" w:pos="8603"/>
              </w:tabs>
              <w:autoSpaceDE/>
              <w:autoSpaceDN/>
              <w:adjustRightInd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2E924B40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3D5DA84C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4D0E417A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36F2C54E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7BF586DE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70B2D419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177FB008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1890DA95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081E3809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0A5863B3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5C8CC485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1543DF5F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67DD0891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259E8057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4CAE3F07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53B4DCF0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6BE55460" w14:textId="77777777" w:rsidTr="00194D90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1F5BFA49" w14:textId="77777777" w:rsidR="00B56B85" w:rsidRPr="00D524AC" w:rsidRDefault="00B56B85" w:rsidP="00B56B85">
            <w:pPr>
              <w:pStyle w:val="Corpotesto"/>
              <w:numPr>
                <w:ilvl w:val="0"/>
                <w:numId w:val="5"/>
              </w:numPr>
              <w:tabs>
                <w:tab w:val="clear" w:pos="3414"/>
                <w:tab w:val="clear" w:pos="8603"/>
              </w:tabs>
              <w:autoSpaceDE/>
              <w:autoSpaceDN/>
              <w:adjustRightInd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269D7F70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032EB904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327C9350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702C3B21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6E6AD2FC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57E2DC96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35354E1E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5902B6C1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5829EC7E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5B628A91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6B2D0491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132D067C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415E7D1E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60F2B8F8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5AAEF076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044BCE11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63E834DB" w14:textId="77777777" w:rsidTr="00194D90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391516D4" w14:textId="77777777" w:rsidR="00B56B85" w:rsidRPr="00D524AC" w:rsidRDefault="00B56B85" w:rsidP="00B56B85">
            <w:pPr>
              <w:pStyle w:val="Corpotesto"/>
              <w:numPr>
                <w:ilvl w:val="0"/>
                <w:numId w:val="5"/>
              </w:numPr>
              <w:tabs>
                <w:tab w:val="clear" w:pos="3414"/>
                <w:tab w:val="clear" w:pos="8603"/>
              </w:tabs>
              <w:autoSpaceDE/>
              <w:autoSpaceDN/>
              <w:adjustRightInd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79198912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63AC715F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698630D6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5C0C6E16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2763576B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5E40A0DB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7067CF97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5993D27C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16FEB7FD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44E52FB0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6FCCCD9C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291D6D9A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69027C98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1F72B048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0DE18490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1FA749F4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44F2A40D" w14:textId="77777777" w:rsidTr="00194D90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1EF8CDD0" w14:textId="77777777" w:rsidR="00B56B85" w:rsidRPr="00D524AC" w:rsidRDefault="00B56B85" w:rsidP="00B56B85">
            <w:pPr>
              <w:pStyle w:val="Corpotesto"/>
              <w:numPr>
                <w:ilvl w:val="0"/>
                <w:numId w:val="5"/>
              </w:numPr>
              <w:tabs>
                <w:tab w:val="clear" w:pos="3414"/>
                <w:tab w:val="clear" w:pos="8603"/>
              </w:tabs>
              <w:autoSpaceDE/>
              <w:autoSpaceDN/>
              <w:adjustRightInd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49FC6D05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73EF2517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386EE01D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10987CA6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53DDEB94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2B8C65F5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44303CAC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09947611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1F822D04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6005A6D4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12575703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03A3816F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32A92BAF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1EFDA06F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03007D39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44D09E57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3A8DECC3" w14:textId="77777777" w:rsidTr="00194D90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3BB1CBAE" w14:textId="77777777" w:rsidR="00B56B85" w:rsidRPr="00D524AC" w:rsidRDefault="00B56B85" w:rsidP="00B56B85">
            <w:pPr>
              <w:pStyle w:val="Corpotesto"/>
              <w:numPr>
                <w:ilvl w:val="0"/>
                <w:numId w:val="5"/>
              </w:numPr>
              <w:tabs>
                <w:tab w:val="clear" w:pos="3414"/>
                <w:tab w:val="clear" w:pos="8603"/>
              </w:tabs>
              <w:autoSpaceDE/>
              <w:autoSpaceDN/>
              <w:adjustRightInd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2EDFB7E4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579E6BF6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73A096CE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72C63FE3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504285C2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71C0D412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0D94B193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1C6D11C5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1F4F8357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486E731A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21C9344C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23125119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10BDFBF5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6377B19B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01E56BB7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59620E3E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4747BB18" w14:textId="77777777" w:rsidTr="00194D90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3EE814F0" w14:textId="77777777" w:rsidR="00B56B85" w:rsidRPr="00D524AC" w:rsidRDefault="00B56B85" w:rsidP="00B56B85">
            <w:pPr>
              <w:pStyle w:val="Corpotesto"/>
              <w:numPr>
                <w:ilvl w:val="0"/>
                <w:numId w:val="5"/>
              </w:numPr>
              <w:tabs>
                <w:tab w:val="clear" w:pos="3414"/>
                <w:tab w:val="clear" w:pos="8603"/>
              </w:tabs>
              <w:autoSpaceDE/>
              <w:autoSpaceDN/>
              <w:adjustRightInd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6878000B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5EA6A36D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39D868FC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3E4063F6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4ED83623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25E162AF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52939AAE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03A1ED84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76218E6E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00621BFC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4C6724EF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57A1C145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73805326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1D02C5E7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0E6EF461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51A1EF53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5800CD6C" w14:textId="77777777" w:rsidTr="00194D90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2C00C03D" w14:textId="77777777" w:rsidR="00B56B85" w:rsidRPr="00D524AC" w:rsidRDefault="00B56B85" w:rsidP="00B56B85">
            <w:pPr>
              <w:pStyle w:val="Corpotesto"/>
              <w:numPr>
                <w:ilvl w:val="0"/>
                <w:numId w:val="5"/>
              </w:numPr>
              <w:tabs>
                <w:tab w:val="clear" w:pos="3414"/>
                <w:tab w:val="clear" w:pos="8603"/>
              </w:tabs>
              <w:autoSpaceDE/>
              <w:autoSpaceDN/>
              <w:adjustRightInd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33DBAEB7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0DCA720F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2A86592E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7F18083B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12998E7E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31D58A2B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6822569B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086160FD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1AD273DF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16B40110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648C275C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27FC3CC9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12B4A9AA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37DD8C8A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4965634C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519F3A4B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2554B224" w14:textId="77777777" w:rsidTr="00194D90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6FCEE5A3" w14:textId="77777777" w:rsidR="00B56B85" w:rsidRPr="00D524AC" w:rsidRDefault="00B56B85" w:rsidP="00B56B85">
            <w:pPr>
              <w:pStyle w:val="Corpotesto"/>
              <w:numPr>
                <w:ilvl w:val="0"/>
                <w:numId w:val="5"/>
              </w:numPr>
              <w:tabs>
                <w:tab w:val="clear" w:pos="3414"/>
                <w:tab w:val="clear" w:pos="8603"/>
              </w:tabs>
              <w:autoSpaceDE/>
              <w:autoSpaceDN/>
              <w:adjustRightInd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6F4C89A9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664A0484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409C19FD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3F9DD72D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3F7FE5A4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3D42CBEC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4695E318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7F35D8B2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4FC721B8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25656FD4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20643D75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2899A550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2967B4A6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0A89FBD5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6A8EBE58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01291701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0A5B2E0C" w14:textId="77777777" w:rsidTr="00194D90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40967EE8" w14:textId="77777777" w:rsidR="00B56B85" w:rsidRPr="00D524AC" w:rsidRDefault="00B56B85" w:rsidP="00B56B85">
            <w:pPr>
              <w:pStyle w:val="Corpotesto"/>
              <w:numPr>
                <w:ilvl w:val="0"/>
                <w:numId w:val="5"/>
              </w:numPr>
              <w:tabs>
                <w:tab w:val="clear" w:pos="3414"/>
                <w:tab w:val="clear" w:pos="8603"/>
              </w:tabs>
              <w:autoSpaceDE/>
              <w:autoSpaceDN/>
              <w:adjustRightInd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688F619C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5FA07F3A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2B3DC0F1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7B1FB477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4C24FF84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67023CBA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5BE09884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5247DDD6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2A164B70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3458C25B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7BE01635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426B385B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265DC6E3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76A3C568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03D929E9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3D297E53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7706FC1B" w14:textId="77777777" w:rsidTr="00194D90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5EC0EA36" w14:textId="77777777" w:rsidR="00B56B85" w:rsidRPr="00D524AC" w:rsidRDefault="00B56B85" w:rsidP="00B56B85">
            <w:pPr>
              <w:pStyle w:val="Corpotesto"/>
              <w:numPr>
                <w:ilvl w:val="0"/>
                <w:numId w:val="5"/>
              </w:numPr>
              <w:tabs>
                <w:tab w:val="clear" w:pos="3414"/>
                <w:tab w:val="clear" w:pos="8603"/>
              </w:tabs>
              <w:autoSpaceDE/>
              <w:autoSpaceDN/>
              <w:adjustRightInd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29E5F64E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7626DC42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4BDCCC95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70A14CAA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36A0752A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62029CCE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19467490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3EF2771A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76D00286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24FDC5F8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74508218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44BB9D55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6C8F8DE2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5A43064B" w14:textId="77777777" w:rsidR="00B56B85" w:rsidRPr="00D524AC" w:rsidRDefault="00B56B85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58555A5D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5D7889EF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194D90" w:rsidRPr="00D524AC" w14:paraId="7443F19F" w14:textId="77777777" w:rsidTr="00194D90">
        <w:trPr>
          <w:cantSplit/>
          <w:trHeight w:val="85"/>
          <w:jc w:val="center"/>
        </w:trPr>
        <w:tc>
          <w:tcPr>
            <w:tcW w:w="430" w:type="dxa"/>
            <w:vMerge w:val="restart"/>
          </w:tcPr>
          <w:p w14:paraId="563CCE0E" w14:textId="77777777" w:rsidR="00194D90" w:rsidRPr="00D524AC" w:rsidRDefault="00194D90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  <w:p w14:paraId="6F66BB37" w14:textId="18D8F507" w:rsidR="00194D90" w:rsidRPr="00D524AC" w:rsidRDefault="00194D90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  <w:r w:rsidRPr="00D524AC">
              <w:rPr>
                <w:sz w:val="17"/>
              </w:rPr>
              <w:t>13)</w:t>
            </w:r>
          </w:p>
        </w:tc>
        <w:tc>
          <w:tcPr>
            <w:tcW w:w="425" w:type="dxa"/>
            <w:vAlign w:val="center"/>
          </w:tcPr>
          <w:p w14:paraId="53293221" w14:textId="75B9D7FC" w:rsidR="00194D90" w:rsidRPr="00D524AC" w:rsidRDefault="00194D90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6E74ED48" w14:textId="77777777" w:rsidR="00194D90" w:rsidRPr="00D524AC" w:rsidRDefault="00194D90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</w:tcPr>
          <w:p w14:paraId="16BFE66F" w14:textId="77777777" w:rsidR="00194D90" w:rsidRPr="00D524AC" w:rsidRDefault="00194D90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5AF7ECCA" w14:textId="77777777" w:rsidR="00194D90" w:rsidRPr="00D524AC" w:rsidRDefault="00194D90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194D90" w:rsidRPr="00D524AC" w14:paraId="61C701BD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48E4D37F" w14:textId="77777777" w:rsidR="00194D90" w:rsidRPr="00D524AC" w:rsidRDefault="00194D90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0D92823C" w14:textId="759FC3C6" w:rsidR="00194D90" w:rsidRPr="00D524AC" w:rsidRDefault="00194D90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489AFC22" w14:textId="77777777" w:rsidR="00194D90" w:rsidRPr="00D524AC" w:rsidRDefault="00194D90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7CC77100" w14:textId="77777777" w:rsidR="00194D90" w:rsidRPr="00D524AC" w:rsidRDefault="00194D90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0A47063D" w14:textId="77777777" w:rsidR="00194D90" w:rsidRPr="00D524AC" w:rsidRDefault="00194D90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194D90" w:rsidRPr="00D524AC" w14:paraId="60660C65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6F7E99DF" w14:textId="77777777" w:rsidR="00194D90" w:rsidRPr="00D524AC" w:rsidRDefault="00194D90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66E20322" w14:textId="0D266C0F" w:rsidR="00194D90" w:rsidRPr="00D524AC" w:rsidRDefault="00194D90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079F2AC3" w14:textId="77777777" w:rsidR="00194D90" w:rsidRPr="00D524AC" w:rsidRDefault="00194D90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0038348A" w14:textId="77777777" w:rsidR="00194D90" w:rsidRPr="00D524AC" w:rsidRDefault="00194D90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0744405E" w14:textId="77777777" w:rsidR="00194D90" w:rsidRPr="00D524AC" w:rsidRDefault="00194D90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2B0916" w:rsidRPr="00D524AC" w14:paraId="3FE6C2F0" w14:textId="77777777" w:rsidTr="00194D90">
        <w:trPr>
          <w:cantSplit/>
          <w:trHeight w:val="85"/>
          <w:jc w:val="center"/>
        </w:trPr>
        <w:tc>
          <w:tcPr>
            <w:tcW w:w="430" w:type="dxa"/>
            <w:vMerge w:val="restart"/>
          </w:tcPr>
          <w:p w14:paraId="5FEA4704" w14:textId="77777777" w:rsidR="002B0916" w:rsidRPr="00D524AC" w:rsidRDefault="002B0916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  <w:p w14:paraId="02B28E0E" w14:textId="7ABFF670" w:rsidR="002B0916" w:rsidRPr="00D524AC" w:rsidRDefault="002B0916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  <w:r w:rsidRPr="00D524AC">
              <w:rPr>
                <w:sz w:val="17"/>
              </w:rPr>
              <w:t>14)</w:t>
            </w:r>
          </w:p>
        </w:tc>
        <w:tc>
          <w:tcPr>
            <w:tcW w:w="425" w:type="dxa"/>
            <w:vAlign w:val="center"/>
          </w:tcPr>
          <w:p w14:paraId="1700568A" w14:textId="315E2F95" w:rsidR="002B0916" w:rsidRPr="00D524AC" w:rsidRDefault="002B0916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0304A4BF" w14:textId="77777777" w:rsidR="002B0916" w:rsidRPr="00D524AC" w:rsidRDefault="002B0916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</w:tcPr>
          <w:p w14:paraId="6430F37C" w14:textId="77777777" w:rsidR="002B0916" w:rsidRPr="00D524AC" w:rsidRDefault="002B0916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44F9D82B" w14:textId="77777777" w:rsidR="002B0916" w:rsidRPr="00D524AC" w:rsidRDefault="002B0916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2B0916" w:rsidRPr="00D524AC" w14:paraId="2A81F11E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69E88DA0" w14:textId="77777777" w:rsidR="002B0916" w:rsidRPr="00D524AC" w:rsidRDefault="002B0916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198E1AC1" w14:textId="05543B94" w:rsidR="002B0916" w:rsidRPr="00D524AC" w:rsidRDefault="002B0916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7BA5199A" w14:textId="77777777" w:rsidR="002B0916" w:rsidRPr="00D524AC" w:rsidRDefault="002B0916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07D431B1" w14:textId="77777777" w:rsidR="002B0916" w:rsidRPr="00D524AC" w:rsidRDefault="002B0916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728319CE" w14:textId="77777777" w:rsidR="002B0916" w:rsidRPr="00D524AC" w:rsidRDefault="002B0916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2B0916" w:rsidRPr="00D524AC" w14:paraId="1D2C292F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0D2F2795" w14:textId="77777777" w:rsidR="002B0916" w:rsidRPr="00D524AC" w:rsidRDefault="002B0916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650E35D3" w14:textId="0B7E4515" w:rsidR="002B0916" w:rsidRPr="00D524AC" w:rsidRDefault="002B0916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6D33D06B" w14:textId="77777777" w:rsidR="002B0916" w:rsidRPr="00D524AC" w:rsidRDefault="002B0916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77CF80DE" w14:textId="77777777" w:rsidR="002B0916" w:rsidRPr="00D524AC" w:rsidRDefault="002B0916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6E8FC958" w14:textId="77777777" w:rsidR="002B0916" w:rsidRPr="00D524AC" w:rsidRDefault="002B0916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D524AC" w:rsidRPr="00D524AC" w14:paraId="4DE0731B" w14:textId="77777777" w:rsidTr="00194D90">
        <w:trPr>
          <w:cantSplit/>
          <w:trHeight w:val="85"/>
          <w:jc w:val="center"/>
        </w:trPr>
        <w:tc>
          <w:tcPr>
            <w:tcW w:w="430" w:type="dxa"/>
            <w:vMerge w:val="restart"/>
          </w:tcPr>
          <w:p w14:paraId="4744CA9D" w14:textId="77777777" w:rsidR="00D524AC" w:rsidRPr="00D524AC" w:rsidRDefault="00D524AC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  <w:p w14:paraId="20BEC018" w14:textId="22A1F4AA" w:rsidR="00D524AC" w:rsidRPr="00D524AC" w:rsidRDefault="00D524AC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  <w:r w:rsidRPr="00D524AC">
              <w:rPr>
                <w:sz w:val="17"/>
              </w:rPr>
              <w:t>15)</w:t>
            </w:r>
          </w:p>
        </w:tc>
        <w:tc>
          <w:tcPr>
            <w:tcW w:w="425" w:type="dxa"/>
            <w:vAlign w:val="center"/>
          </w:tcPr>
          <w:p w14:paraId="50DC22D2" w14:textId="3A33DEA5" w:rsidR="00D524AC" w:rsidRPr="00D524AC" w:rsidRDefault="00D524AC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2830C4C8" w14:textId="77777777" w:rsidR="00D524AC" w:rsidRPr="00D524AC" w:rsidRDefault="00D524AC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</w:tcPr>
          <w:p w14:paraId="71F9F51C" w14:textId="77777777" w:rsidR="00D524AC" w:rsidRPr="00D524AC" w:rsidRDefault="00D524AC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1D3D25D1" w14:textId="77777777" w:rsidR="00D524AC" w:rsidRPr="00D524AC" w:rsidRDefault="00D524AC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D524AC" w:rsidRPr="00D524AC" w14:paraId="507902A5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16E44183" w14:textId="77777777" w:rsidR="00D524AC" w:rsidRPr="00D524AC" w:rsidRDefault="00D524AC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4DB1F450" w14:textId="72F14551" w:rsidR="00D524AC" w:rsidRPr="00D524AC" w:rsidRDefault="00D524AC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3EF683F8" w14:textId="77777777" w:rsidR="00D524AC" w:rsidRPr="00D524AC" w:rsidRDefault="00D524AC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123191F2" w14:textId="77777777" w:rsidR="00D524AC" w:rsidRPr="00D524AC" w:rsidRDefault="00D524AC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12B8A405" w14:textId="77777777" w:rsidR="00D524AC" w:rsidRPr="00D524AC" w:rsidRDefault="00D524AC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D524AC" w:rsidRPr="00D524AC" w14:paraId="78AC47F9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1C8224FF" w14:textId="77777777" w:rsidR="00D524AC" w:rsidRPr="00D524AC" w:rsidRDefault="00D524AC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47D215CA" w14:textId="2CFD2B6A" w:rsidR="00D524AC" w:rsidRPr="00D524AC" w:rsidRDefault="00D524AC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619AC757" w14:textId="77777777" w:rsidR="00D524AC" w:rsidRPr="00D524AC" w:rsidRDefault="00D524AC" w:rsidP="005E6180">
            <w:pPr>
              <w:pStyle w:val="Corpotesto"/>
              <w:spacing w:before="30" w:after="3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09DE3019" w14:textId="77777777" w:rsidR="00D524AC" w:rsidRPr="00D524AC" w:rsidRDefault="00D524AC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2BE7DA3E" w14:textId="77777777" w:rsidR="00D524AC" w:rsidRPr="00D524AC" w:rsidRDefault="00D524AC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670EF76F" w14:textId="77777777" w:rsidTr="00194D90">
        <w:trPr>
          <w:cantSplit/>
          <w:trHeight w:val="85"/>
          <w:jc w:val="center"/>
        </w:trPr>
        <w:tc>
          <w:tcPr>
            <w:tcW w:w="430" w:type="dxa"/>
            <w:shd w:val="pct10" w:color="auto" w:fill="auto"/>
          </w:tcPr>
          <w:p w14:paraId="4F9BBE9D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5944" w:type="dxa"/>
            <w:gridSpan w:val="2"/>
            <w:shd w:val="pct10" w:color="auto" w:fill="auto"/>
          </w:tcPr>
          <w:p w14:paraId="24EC7C75" w14:textId="77777777" w:rsidR="00B56B85" w:rsidRPr="00D524AC" w:rsidRDefault="00B56B85" w:rsidP="005E6180">
            <w:pPr>
              <w:pStyle w:val="Corpotesto"/>
              <w:tabs>
                <w:tab w:val="left" w:pos="620"/>
              </w:tabs>
              <w:spacing w:before="20" w:after="0" w:line="240" w:lineRule="auto"/>
              <w:rPr>
                <w:sz w:val="17"/>
              </w:rPr>
            </w:pPr>
            <w:r w:rsidRPr="00D524AC">
              <w:rPr>
                <w:sz w:val="17"/>
              </w:rPr>
              <w:tab/>
              <w:t>1 - Cognome e Nome</w:t>
            </w:r>
          </w:p>
          <w:p w14:paraId="1F6F4BCE" w14:textId="77777777" w:rsidR="00B56B85" w:rsidRPr="00D524AC" w:rsidRDefault="00B56B85" w:rsidP="005E6180">
            <w:pPr>
              <w:pStyle w:val="Corpotesto"/>
              <w:tabs>
                <w:tab w:val="left" w:pos="620"/>
              </w:tabs>
              <w:spacing w:after="0" w:line="240" w:lineRule="auto"/>
              <w:rPr>
                <w:sz w:val="17"/>
              </w:rPr>
            </w:pPr>
            <w:r w:rsidRPr="00D524AC">
              <w:rPr>
                <w:sz w:val="17"/>
              </w:rPr>
              <w:tab/>
              <w:t>2 - Luogo e data di nascita</w:t>
            </w:r>
          </w:p>
          <w:p w14:paraId="0BBBD343" w14:textId="77777777" w:rsidR="00B56B85" w:rsidRPr="00D524AC" w:rsidRDefault="00B56B85" w:rsidP="005E6180">
            <w:pPr>
              <w:pStyle w:val="Corpotesto"/>
              <w:tabs>
                <w:tab w:val="left" w:pos="620"/>
              </w:tabs>
              <w:spacing w:after="0" w:line="240" w:lineRule="auto"/>
              <w:rPr>
                <w:sz w:val="17"/>
              </w:rPr>
            </w:pPr>
            <w:r w:rsidRPr="00D524AC">
              <w:rPr>
                <w:sz w:val="17"/>
              </w:rPr>
              <w:tab/>
              <w:t>3 - Documento di identificazione</w:t>
            </w:r>
          </w:p>
        </w:tc>
        <w:tc>
          <w:tcPr>
            <w:tcW w:w="1701" w:type="dxa"/>
            <w:shd w:val="pct10" w:color="auto" w:fill="auto"/>
            <w:vAlign w:val="center"/>
          </w:tcPr>
          <w:p w14:paraId="3FA4785F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  <w:r w:rsidRPr="00D524AC">
              <w:rPr>
                <w:sz w:val="17"/>
              </w:rPr>
              <w:t>Comune di iscrizione nelle liste elettorali</w:t>
            </w:r>
          </w:p>
        </w:tc>
        <w:tc>
          <w:tcPr>
            <w:tcW w:w="2693" w:type="dxa"/>
            <w:shd w:val="pct10" w:color="auto" w:fill="auto"/>
            <w:vAlign w:val="center"/>
          </w:tcPr>
          <w:p w14:paraId="23AAB5D8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  <w:r w:rsidRPr="00D524AC">
              <w:rPr>
                <w:sz w:val="17"/>
              </w:rPr>
              <w:t>Firma</w:t>
            </w:r>
          </w:p>
        </w:tc>
      </w:tr>
      <w:tr w:rsidR="00B56B85" w:rsidRPr="00D524AC" w14:paraId="5BDDCD19" w14:textId="77777777" w:rsidTr="00194D90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4437409B" w14:textId="52A527AB" w:rsidR="00B56B85" w:rsidRPr="00D524AC" w:rsidRDefault="00194D90" w:rsidP="00194D90">
            <w:pPr>
              <w:pStyle w:val="Corpotesto"/>
              <w:tabs>
                <w:tab w:val="clear" w:pos="3414"/>
                <w:tab w:val="clear" w:pos="8603"/>
              </w:tabs>
              <w:autoSpaceDE/>
              <w:autoSpaceDN/>
              <w:adjustRightInd/>
              <w:spacing w:after="0" w:line="240" w:lineRule="auto"/>
              <w:jc w:val="center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  <w:r w:rsidR="00D524AC">
              <w:rPr>
                <w:sz w:val="17"/>
              </w:rPr>
              <w:t>6</w:t>
            </w:r>
            <w:r w:rsidRPr="00D524AC">
              <w:rPr>
                <w:sz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16B647A3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69E6FD12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5D8798F8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36043E7B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4D5CD065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67121ECF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3D34C62A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2CA3005E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0451D817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52DB97D6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7E42D107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7CB3A2DB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127BA88B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2CFD8F13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166696AF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78AF75B0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272FBAEC" w14:textId="77777777" w:rsidTr="00194D90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6459EF8E" w14:textId="1811291F" w:rsidR="00B56B85" w:rsidRPr="00D524AC" w:rsidRDefault="00194D90" w:rsidP="00194D90">
            <w:pPr>
              <w:pStyle w:val="Corpotesto"/>
              <w:tabs>
                <w:tab w:val="clear" w:pos="3414"/>
                <w:tab w:val="clear" w:pos="8603"/>
              </w:tabs>
              <w:autoSpaceDE/>
              <w:autoSpaceDN/>
              <w:adjustRightInd/>
              <w:spacing w:after="0" w:line="240" w:lineRule="auto"/>
              <w:jc w:val="center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  <w:r w:rsidR="00D524AC">
              <w:rPr>
                <w:sz w:val="17"/>
              </w:rPr>
              <w:t>7</w:t>
            </w:r>
            <w:r w:rsidRPr="00D524AC">
              <w:rPr>
                <w:sz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6947F7B8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08F74595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113522A6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3E7EF2A7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24019F05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6D22C9CC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6AA47DAF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4376960A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3766D3F3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7EDDF4B4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39F4150F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6D3E3F95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081A1CE3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6CD2D75A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6F9C7BF2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614BF49D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7A7FA37B" w14:textId="77777777" w:rsidTr="00194D90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63D8BB1C" w14:textId="6E9FE032" w:rsidR="00B56B85" w:rsidRPr="00D524AC" w:rsidRDefault="00194D90" w:rsidP="00194D90">
            <w:pPr>
              <w:pStyle w:val="Corpotesto"/>
              <w:tabs>
                <w:tab w:val="clear" w:pos="3414"/>
                <w:tab w:val="clear" w:pos="8603"/>
              </w:tabs>
              <w:autoSpaceDE/>
              <w:autoSpaceDN/>
              <w:adjustRightInd/>
              <w:spacing w:after="0" w:line="240" w:lineRule="auto"/>
              <w:jc w:val="center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  <w:r w:rsidR="00D524AC">
              <w:rPr>
                <w:sz w:val="17"/>
              </w:rPr>
              <w:t>8</w:t>
            </w:r>
            <w:r w:rsidRPr="00D524AC">
              <w:rPr>
                <w:sz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0C8F1923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68C3FFC5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42382147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7E616C2B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47FCF6D0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0DAF9B40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24E39994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4A878680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4C3FBE22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446DEBD4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76F2341C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4E955863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526CAB1A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2DECD5D2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71D396CD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5D4D3B8B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597156FD" w14:textId="77777777" w:rsidTr="00194D90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44C61699" w14:textId="00CB6674" w:rsidR="00B56B85" w:rsidRPr="00D524AC" w:rsidRDefault="00194D90" w:rsidP="00194D90">
            <w:pPr>
              <w:pStyle w:val="Corpotesto"/>
              <w:tabs>
                <w:tab w:val="clear" w:pos="3414"/>
                <w:tab w:val="clear" w:pos="8603"/>
              </w:tabs>
              <w:autoSpaceDE/>
              <w:autoSpaceDN/>
              <w:adjustRightInd/>
              <w:spacing w:after="0" w:line="240" w:lineRule="auto"/>
              <w:jc w:val="center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  <w:r w:rsidR="00D524AC">
              <w:rPr>
                <w:sz w:val="17"/>
              </w:rPr>
              <w:t>9</w:t>
            </w:r>
            <w:r w:rsidRPr="00D524AC">
              <w:rPr>
                <w:sz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7E5DD24E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7059FBA9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47187004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0F8E1968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71E80DB5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6C230831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16FE294D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2F833F39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591D35C9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50A5562E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7D6B4CF4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6E62C147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5D9DA99E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0480F0BD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61A02A12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587AE335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44D9AA5B" w14:textId="77777777" w:rsidTr="00194D90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187431A4" w14:textId="7220FBCE" w:rsidR="00B56B85" w:rsidRPr="00D524AC" w:rsidRDefault="00D524AC" w:rsidP="00194D90">
            <w:pPr>
              <w:pStyle w:val="Corpotesto"/>
              <w:tabs>
                <w:tab w:val="clear" w:pos="3414"/>
                <w:tab w:val="clear" w:pos="8603"/>
              </w:tabs>
              <w:autoSpaceDE/>
              <w:autoSpaceDN/>
              <w:adjustRightInd/>
              <w:spacing w:after="0" w:line="240" w:lineRule="auto"/>
              <w:jc w:val="center"/>
              <w:rPr>
                <w:sz w:val="17"/>
              </w:rPr>
            </w:pPr>
            <w:r>
              <w:rPr>
                <w:sz w:val="17"/>
              </w:rPr>
              <w:t>20</w:t>
            </w:r>
            <w:r w:rsidR="00194D90" w:rsidRPr="00D524AC">
              <w:rPr>
                <w:sz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3CA123F0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0CEC9358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6ADD52AF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47B9FADC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73291DD8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6D693621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784E7E5B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76525853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50135E50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12160E23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07FF690B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0B6ACC1A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1B24B2D3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69ED1706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4799413B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5D685E88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303C17AA" w14:textId="77777777" w:rsidTr="00194D90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6C6D721B" w14:textId="33C5CFFD" w:rsidR="00B56B85" w:rsidRPr="00D524AC" w:rsidRDefault="002B0916" w:rsidP="00194D90">
            <w:pPr>
              <w:pStyle w:val="Corpotesto"/>
              <w:tabs>
                <w:tab w:val="clear" w:pos="3414"/>
                <w:tab w:val="clear" w:pos="8603"/>
              </w:tabs>
              <w:autoSpaceDE/>
              <w:autoSpaceDN/>
              <w:adjustRightInd/>
              <w:spacing w:after="0" w:line="240" w:lineRule="auto"/>
              <w:jc w:val="center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  <w:r w:rsidR="00D524AC">
              <w:rPr>
                <w:sz w:val="17"/>
              </w:rPr>
              <w:t>1</w:t>
            </w:r>
            <w:r w:rsidR="00194D90" w:rsidRPr="00D524AC">
              <w:rPr>
                <w:sz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3DBF6EF8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7410EEFE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48AD6A61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3FD6D87D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62F8A8F7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0C64AFF3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0DBEB2EE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67E30A08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0C04D03E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2FB58D40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62A2B294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7876E7F7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04ADDF94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1D66D329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0CBF8DAF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2BAB387C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7C48918E" w14:textId="77777777" w:rsidTr="00194D90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16A9C730" w14:textId="261F3BE4" w:rsidR="00B56B85" w:rsidRPr="00D524AC" w:rsidRDefault="00194D90" w:rsidP="00194D90">
            <w:pPr>
              <w:pStyle w:val="Corpotesto"/>
              <w:tabs>
                <w:tab w:val="clear" w:pos="3414"/>
                <w:tab w:val="clear" w:pos="8603"/>
              </w:tabs>
              <w:autoSpaceDE/>
              <w:autoSpaceDN/>
              <w:adjustRightInd/>
              <w:spacing w:after="0" w:line="240" w:lineRule="auto"/>
              <w:jc w:val="center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  <w:r w:rsidR="00D524AC">
              <w:rPr>
                <w:sz w:val="17"/>
              </w:rPr>
              <w:t>2</w:t>
            </w:r>
            <w:r w:rsidRPr="00D524AC">
              <w:rPr>
                <w:sz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0A4B33BD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020C8F17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36DA0606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6525F583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16023A8C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0704F52B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643E1A68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3D87F2EE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237F6490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6941A274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1624B957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6E8CD0BE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2B30F898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10BDA488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565DA98E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623E969C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3546BEBD" w14:textId="77777777" w:rsidTr="00194D90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19E6E9D7" w14:textId="74386335" w:rsidR="00B56B85" w:rsidRPr="00D524AC" w:rsidRDefault="00194D90" w:rsidP="00194D90">
            <w:pPr>
              <w:pStyle w:val="Corpotesto"/>
              <w:tabs>
                <w:tab w:val="clear" w:pos="3414"/>
                <w:tab w:val="clear" w:pos="8603"/>
              </w:tabs>
              <w:autoSpaceDE/>
              <w:autoSpaceDN/>
              <w:adjustRightInd/>
              <w:spacing w:after="0" w:line="240" w:lineRule="auto"/>
              <w:jc w:val="center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  <w:r w:rsidR="00D524AC">
              <w:rPr>
                <w:sz w:val="17"/>
              </w:rPr>
              <w:t>3</w:t>
            </w:r>
            <w:r w:rsidRPr="00D524AC">
              <w:rPr>
                <w:sz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4AA5AF87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514BA063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5D54E7B4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1D49DA41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42B03EE4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76102B4E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655A3696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50ECFE05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2ED9E461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781B198D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58A35AC0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7E6996A7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33C57F1A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3AA9DACB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213B6920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7F3CC01F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4EBAB4AB" w14:textId="77777777" w:rsidTr="00194D90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0DDD4A66" w14:textId="543426B6" w:rsidR="00B56B85" w:rsidRPr="00D524AC" w:rsidRDefault="00194D90" w:rsidP="00194D90">
            <w:pPr>
              <w:pStyle w:val="Corpotesto"/>
              <w:tabs>
                <w:tab w:val="clear" w:pos="3414"/>
                <w:tab w:val="clear" w:pos="8603"/>
              </w:tabs>
              <w:autoSpaceDE/>
              <w:autoSpaceDN/>
              <w:adjustRightInd/>
              <w:spacing w:after="0" w:line="240" w:lineRule="auto"/>
              <w:jc w:val="center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  <w:r w:rsidR="00D524AC">
              <w:rPr>
                <w:sz w:val="17"/>
              </w:rPr>
              <w:t>4</w:t>
            </w:r>
            <w:r w:rsidRPr="00D524AC">
              <w:rPr>
                <w:sz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7D7BEBF0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161761EF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1A14B829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27E9C86D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45FD1AB8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6BB1F15D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2485768C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2F2192C8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3608C5CB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0998CCFF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16DB9B8E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19F6D4A5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2D488294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51C629ED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3A4351D9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43A7C920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56E9FB90" w14:textId="77777777" w:rsidTr="00194D90">
        <w:trPr>
          <w:cantSplit/>
          <w:trHeight w:val="87"/>
          <w:jc w:val="center"/>
        </w:trPr>
        <w:tc>
          <w:tcPr>
            <w:tcW w:w="430" w:type="dxa"/>
            <w:vMerge w:val="restart"/>
            <w:vAlign w:val="center"/>
          </w:tcPr>
          <w:p w14:paraId="01EB62A4" w14:textId="63C64887" w:rsidR="00B56B85" w:rsidRPr="00D524AC" w:rsidRDefault="00194D90" w:rsidP="00194D90">
            <w:pPr>
              <w:pStyle w:val="Corpotesto"/>
              <w:tabs>
                <w:tab w:val="clear" w:pos="3414"/>
                <w:tab w:val="clear" w:pos="8603"/>
              </w:tabs>
              <w:autoSpaceDE/>
              <w:autoSpaceDN/>
              <w:adjustRightInd/>
              <w:spacing w:after="0" w:line="240" w:lineRule="auto"/>
              <w:jc w:val="center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  <w:r w:rsidR="00D524AC">
              <w:rPr>
                <w:sz w:val="17"/>
              </w:rPr>
              <w:t>5</w:t>
            </w:r>
            <w:r w:rsidRPr="00D524AC">
              <w:rPr>
                <w:sz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3E33EF11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69672F93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3699076D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27BE9F17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1AC47BAA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6964A4B8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551005C7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62BA8273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282B69D8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248844CF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56B85" w:rsidRPr="00D524AC" w14:paraId="4CF80E20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7EC8E0A7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7B5F53D6" w14:textId="77777777" w:rsidR="00B56B85" w:rsidRPr="00D524AC" w:rsidRDefault="00B56B8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13202B9C" w14:textId="77777777" w:rsidR="00B56B85" w:rsidRPr="00D524AC" w:rsidRDefault="00B56B8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5435C4AE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2DC72C37" w14:textId="77777777" w:rsidR="00B56B85" w:rsidRPr="00D524AC" w:rsidRDefault="00B56B8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194D90" w:rsidRPr="00D524AC" w14:paraId="1BB85678" w14:textId="77777777" w:rsidTr="00194D90">
        <w:trPr>
          <w:cantSplit/>
          <w:trHeight w:val="85"/>
          <w:jc w:val="center"/>
        </w:trPr>
        <w:tc>
          <w:tcPr>
            <w:tcW w:w="430" w:type="dxa"/>
            <w:vMerge w:val="restart"/>
          </w:tcPr>
          <w:p w14:paraId="393A3F05" w14:textId="77777777" w:rsidR="00194D90" w:rsidRPr="00D524AC" w:rsidRDefault="00194D90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  <w:p w14:paraId="08C262E8" w14:textId="54EF8E82" w:rsidR="00194D90" w:rsidRPr="00D524AC" w:rsidRDefault="00194D90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  <w:r w:rsidR="00D524AC">
              <w:rPr>
                <w:sz w:val="17"/>
              </w:rPr>
              <w:t>6</w:t>
            </w:r>
            <w:r w:rsidRPr="00D524AC">
              <w:rPr>
                <w:sz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24591AFA" w14:textId="2D167CBA" w:rsidR="00194D90" w:rsidRPr="00D524AC" w:rsidRDefault="00194D90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096CA13F" w14:textId="77777777" w:rsidR="00194D90" w:rsidRPr="00D524AC" w:rsidRDefault="00194D90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</w:tcPr>
          <w:p w14:paraId="277298BF" w14:textId="77777777" w:rsidR="00194D90" w:rsidRPr="00D524AC" w:rsidRDefault="00194D90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725AAD54" w14:textId="77777777" w:rsidR="00194D90" w:rsidRPr="00D524AC" w:rsidRDefault="00194D90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194D90" w:rsidRPr="00D524AC" w14:paraId="212E7E04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1F50586A" w14:textId="77777777" w:rsidR="00194D90" w:rsidRPr="00D524AC" w:rsidRDefault="00194D90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685CA2D0" w14:textId="52BBB453" w:rsidR="00194D90" w:rsidRPr="00D524AC" w:rsidRDefault="00194D90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44DEEA44" w14:textId="77777777" w:rsidR="00194D90" w:rsidRPr="00D524AC" w:rsidRDefault="00194D90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36CE1157" w14:textId="77777777" w:rsidR="00194D90" w:rsidRPr="00D524AC" w:rsidRDefault="00194D90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1A7BF9E5" w14:textId="77777777" w:rsidR="00194D90" w:rsidRPr="00D524AC" w:rsidRDefault="00194D90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194D90" w:rsidRPr="00D524AC" w14:paraId="4F2725FE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5880D457" w14:textId="77777777" w:rsidR="00194D90" w:rsidRPr="00D524AC" w:rsidRDefault="00194D90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615EFD9F" w14:textId="0601BC4E" w:rsidR="00194D90" w:rsidRPr="00D524AC" w:rsidRDefault="00194D90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1434ABCF" w14:textId="77777777" w:rsidR="00194D90" w:rsidRPr="00D524AC" w:rsidRDefault="00194D90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43AFDF05" w14:textId="77777777" w:rsidR="00194D90" w:rsidRPr="00D524AC" w:rsidRDefault="00194D90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4D0B8CD8" w14:textId="77777777" w:rsidR="00194D90" w:rsidRPr="00D524AC" w:rsidRDefault="00194D90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F68C5" w:rsidRPr="00D524AC" w14:paraId="1274F415" w14:textId="77777777" w:rsidTr="00194D90">
        <w:trPr>
          <w:cantSplit/>
          <w:trHeight w:val="85"/>
          <w:jc w:val="center"/>
        </w:trPr>
        <w:tc>
          <w:tcPr>
            <w:tcW w:w="430" w:type="dxa"/>
            <w:vMerge w:val="restart"/>
          </w:tcPr>
          <w:p w14:paraId="3211A781" w14:textId="77777777" w:rsidR="00BF68C5" w:rsidRPr="00D524AC" w:rsidRDefault="00BF68C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  <w:p w14:paraId="424C6421" w14:textId="4297A2FC" w:rsidR="00BF68C5" w:rsidRPr="00D524AC" w:rsidRDefault="00BF68C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  <w:r w:rsidR="00D524AC">
              <w:rPr>
                <w:sz w:val="17"/>
              </w:rPr>
              <w:t>7</w:t>
            </w:r>
            <w:r w:rsidRPr="00D524AC">
              <w:rPr>
                <w:sz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07AA1B69" w14:textId="31AB699E" w:rsidR="00BF68C5" w:rsidRPr="00D524AC" w:rsidRDefault="00BF68C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23EA4152" w14:textId="77777777" w:rsidR="00BF68C5" w:rsidRPr="00D524AC" w:rsidRDefault="00BF68C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</w:tcPr>
          <w:p w14:paraId="6CD8A6C7" w14:textId="77777777" w:rsidR="00BF68C5" w:rsidRPr="00D524AC" w:rsidRDefault="00BF68C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4E82FEC7" w14:textId="77777777" w:rsidR="00BF68C5" w:rsidRPr="00D524AC" w:rsidRDefault="00BF68C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F68C5" w:rsidRPr="00D524AC" w14:paraId="5F5CFA83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61BFD194" w14:textId="77777777" w:rsidR="00BF68C5" w:rsidRPr="00D524AC" w:rsidRDefault="00BF68C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16D81833" w14:textId="17FFAF89" w:rsidR="00BF68C5" w:rsidRPr="00D524AC" w:rsidRDefault="00BF68C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7B25128C" w14:textId="77777777" w:rsidR="00BF68C5" w:rsidRPr="00D524AC" w:rsidRDefault="00BF68C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584583A3" w14:textId="77777777" w:rsidR="00BF68C5" w:rsidRPr="00D524AC" w:rsidRDefault="00BF68C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7DD7EAF0" w14:textId="77777777" w:rsidR="00BF68C5" w:rsidRPr="00D524AC" w:rsidRDefault="00BF68C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BF68C5" w:rsidRPr="00D524AC" w14:paraId="5DC14093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0E806B25" w14:textId="77777777" w:rsidR="00BF68C5" w:rsidRPr="00D524AC" w:rsidRDefault="00BF68C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6F9B20C3" w14:textId="46FDEC24" w:rsidR="00BF68C5" w:rsidRPr="00D524AC" w:rsidRDefault="00BF68C5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2D44CD21" w14:textId="77777777" w:rsidR="00BF68C5" w:rsidRPr="00D524AC" w:rsidRDefault="00BF68C5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437E413B" w14:textId="77777777" w:rsidR="00BF68C5" w:rsidRPr="00D524AC" w:rsidRDefault="00BF68C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5D9950E5" w14:textId="77777777" w:rsidR="00BF68C5" w:rsidRPr="00D524AC" w:rsidRDefault="00BF68C5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9C33A4" w:rsidRPr="00D524AC" w14:paraId="3F5CA2C1" w14:textId="77777777" w:rsidTr="00194D90">
        <w:trPr>
          <w:cantSplit/>
          <w:trHeight w:val="85"/>
          <w:jc w:val="center"/>
        </w:trPr>
        <w:tc>
          <w:tcPr>
            <w:tcW w:w="430" w:type="dxa"/>
            <w:vMerge w:val="restart"/>
          </w:tcPr>
          <w:p w14:paraId="1A93CE8A" w14:textId="77777777" w:rsidR="009C33A4" w:rsidRPr="00D524AC" w:rsidRDefault="009C33A4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  <w:p w14:paraId="05DEF8D8" w14:textId="169AC37D" w:rsidR="009C33A4" w:rsidRPr="00D524AC" w:rsidRDefault="009C33A4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  <w:r w:rsidR="00D524AC">
              <w:rPr>
                <w:sz w:val="17"/>
              </w:rPr>
              <w:t>8</w:t>
            </w:r>
            <w:r w:rsidRPr="00D524AC">
              <w:rPr>
                <w:sz w:val="17"/>
              </w:rPr>
              <w:t>)</w:t>
            </w:r>
          </w:p>
        </w:tc>
        <w:tc>
          <w:tcPr>
            <w:tcW w:w="425" w:type="dxa"/>
            <w:vAlign w:val="center"/>
          </w:tcPr>
          <w:p w14:paraId="55FD2EBD" w14:textId="1305F0D7" w:rsidR="009C33A4" w:rsidRPr="00D524AC" w:rsidRDefault="009C33A4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6CF6F24E" w14:textId="77777777" w:rsidR="009C33A4" w:rsidRPr="00D524AC" w:rsidRDefault="009C33A4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</w:tcPr>
          <w:p w14:paraId="58BA9EE2" w14:textId="77777777" w:rsidR="009C33A4" w:rsidRPr="00D524AC" w:rsidRDefault="009C33A4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0A6E2A62" w14:textId="77777777" w:rsidR="009C33A4" w:rsidRPr="00D524AC" w:rsidRDefault="009C33A4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9C33A4" w:rsidRPr="00D524AC" w14:paraId="422DA29C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6DE02268" w14:textId="77777777" w:rsidR="009C33A4" w:rsidRPr="00D524AC" w:rsidRDefault="009C33A4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4A94F36E" w14:textId="65F51B94" w:rsidR="009C33A4" w:rsidRPr="00D524AC" w:rsidRDefault="009C33A4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4F4BA258" w14:textId="77777777" w:rsidR="009C33A4" w:rsidRPr="00D524AC" w:rsidRDefault="009C33A4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239FEC94" w14:textId="77777777" w:rsidR="009C33A4" w:rsidRPr="00D524AC" w:rsidRDefault="009C33A4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49439EBD" w14:textId="77777777" w:rsidR="009C33A4" w:rsidRPr="00D524AC" w:rsidRDefault="009C33A4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9C33A4" w:rsidRPr="00D524AC" w14:paraId="73DD8B10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243BB7F5" w14:textId="77777777" w:rsidR="009C33A4" w:rsidRPr="00D524AC" w:rsidRDefault="009C33A4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220CEC60" w14:textId="072FF4CE" w:rsidR="009C33A4" w:rsidRPr="00D524AC" w:rsidRDefault="009C33A4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 w:rsidRPr="00D524AC"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64D4E575" w14:textId="77777777" w:rsidR="009C33A4" w:rsidRPr="00D524AC" w:rsidRDefault="009C33A4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56739763" w14:textId="77777777" w:rsidR="009C33A4" w:rsidRPr="00D524AC" w:rsidRDefault="009C33A4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2B83A1A9" w14:textId="77777777" w:rsidR="009C33A4" w:rsidRPr="00D524AC" w:rsidRDefault="009C33A4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0E6F6A" w:rsidRPr="00D524AC" w14:paraId="6F508BFD" w14:textId="77777777" w:rsidTr="00194D90">
        <w:trPr>
          <w:cantSplit/>
          <w:trHeight w:val="85"/>
          <w:jc w:val="center"/>
        </w:trPr>
        <w:tc>
          <w:tcPr>
            <w:tcW w:w="430" w:type="dxa"/>
            <w:vMerge w:val="restart"/>
          </w:tcPr>
          <w:p w14:paraId="27937AC7" w14:textId="77777777" w:rsidR="000E6F6A" w:rsidRDefault="000E6F6A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  <w:p w14:paraId="0CCE6267" w14:textId="67ACAD41" w:rsidR="000E6F6A" w:rsidRPr="00D524AC" w:rsidRDefault="000E6F6A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  <w:r>
              <w:rPr>
                <w:sz w:val="17"/>
              </w:rPr>
              <w:t>29)</w:t>
            </w:r>
          </w:p>
        </w:tc>
        <w:tc>
          <w:tcPr>
            <w:tcW w:w="425" w:type="dxa"/>
            <w:vAlign w:val="center"/>
          </w:tcPr>
          <w:p w14:paraId="64A1B8B2" w14:textId="667F77B8" w:rsidR="000E6F6A" w:rsidRPr="00D524AC" w:rsidRDefault="000E6F6A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2B37761B" w14:textId="77777777" w:rsidR="000E6F6A" w:rsidRPr="00D524AC" w:rsidRDefault="000E6F6A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</w:tcPr>
          <w:p w14:paraId="09BAC3CD" w14:textId="77777777" w:rsidR="000E6F6A" w:rsidRPr="00D524AC" w:rsidRDefault="000E6F6A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5CF648B7" w14:textId="77777777" w:rsidR="000E6F6A" w:rsidRPr="00D524AC" w:rsidRDefault="000E6F6A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0E6F6A" w:rsidRPr="00D524AC" w14:paraId="3408CD8A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6454A241" w14:textId="77777777" w:rsidR="000E6F6A" w:rsidRPr="00D524AC" w:rsidRDefault="000E6F6A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1DE19066" w14:textId="4320B745" w:rsidR="000E6F6A" w:rsidRPr="00D524AC" w:rsidRDefault="000E6F6A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716D6B66" w14:textId="77777777" w:rsidR="000E6F6A" w:rsidRPr="00D524AC" w:rsidRDefault="000E6F6A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0DBE19CD" w14:textId="77777777" w:rsidR="000E6F6A" w:rsidRPr="00D524AC" w:rsidRDefault="000E6F6A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50F076C2" w14:textId="77777777" w:rsidR="000E6F6A" w:rsidRPr="00D524AC" w:rsidRDefault="000E6F6A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0E6F6A" w:rsidRPr="00D524AC" w14:paraId="2AA86CB4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39A1E0CC" w14:textId="77777777" w:rsidR="000E6F6A" w:rsidRPr="00D524AC" w:rsidRDefault="000E6F6A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1239D0BF" w14:textId="59239B58" w:rsidR="000E6F6A" w:rsidRPr="00D524AC" w:rsidRDefault="000E6F6A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4F09F2AC" w14:textId="77777777" w:rsidR="000E6F6A" w:rsidRPr="00D524AC" w:rsidRDefault="000E6F6A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4BAF8EAB" w14:textId="77777777" w:rsidR="000E6F6A" w:rsidRPr="00D524AC" w:rsidRDefault="000E6F6A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29011C53" w14:textId="77777777" w:rsidR="000E6F6A" w:rsidRPr="00D524AC" w:rsidRDefault="000E6F6A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0E6F6A" w:rsidRPr="00D524AC" w14:paraId="37F74F44" w14:textId="77777777" w:rsidTr="00194D90">
        <w:trPr>
          <w:cantSplit/>
          <w:trHeight w:val="85"/>
          <w:jc w:val="center"/>
        </w:trPr>
        <w:tc>
          <w:tcPr>
            <w:tcW w:w="430" w:type="dxa"/>
            <w:vMerge w:val="restart"/>
          </w:tcPr>
          <w:p w14:paraId="1E5C9BBE" w14:textId="77777777" w:rsidR="000E6F6A" w:rsidRDefault="000E6F6A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  <w:p w14:paraId="3840003B" w14:textId="3CF906A9" w:rsidR="000E6F6A" w:rsidRPr="00D524AC" w:rsidRDefault="000E6F6A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  <w:r>
              <w:rPr>
                <w:sz w:val="17"/>
              </w:rPr>
              <w:t>30)</w:t>
            </w:r>
          </w:p>
        </w:tc>
        <w:tc>
          <w:tcPr>
            <w:tcW w:w="425" w:type="dxa"/>
            <w:vAlign w:val="center"/>
          </w:tcPr>
          <w:p w14:paraId="0A55B0C0" w14:textId="38816606" w:rsidR="000E6F6A" w:rsidRDefault="000E6F6A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>
              <w:rPr>
                <w:sz w:val="17"/>
              </w:rPr>
              <w:t>1</w:t>
            </w:r>
          </w:p>
        </w:tc>
        <w:tc>
          <w:tcPr>
            <w:tcW w:w="5519" w:type="dxa"/>
          </w:tcPr>
          <w:p w14:paraId="146A7D03" w14:textId="77777777" w:rsidR="000E6F6A" w:rsidRPr="00D524AC" w:rsidRDefault="000E6F6A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 w:val="restart"/>
          </w:tcPr>
          <w:p w14:paraId="544A8599" w14:textId="77777777" w:rsidR="000E6F6A" w:rsidRPr="00D524AC" w:rsidRDefault="000E6F6A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 w:val="restart"/>
          </w:tcPr>
          <w:p w14:paraId="49F4308C" w14:textId="77777777" w:rsidR="000E6F6A" w:rsidRPr="00D524AC" w:rsidRDefault="000E6F6A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0E6F6A" w:rsidRPr="00D524AC" w14:paraId="3884E3F5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2A370382" w14:textId="77777777" w:rsidR="000E6F6A" w:rsidRPr="00D524AC" w:rsidRDefault="000E6F6A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1B8E4B40" w14:textId="5733CBD8" w:rsidR="000E6F6A" w:rsidRDefault="000E6F6A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>
              <w:rPr>
                <w:sz w:val="17"/>
              </w:rPr>
              <w:t>2</w:t>
            </w:r>
          </w:p>
        </w:tc>
        <w:tc>
          <w:tcPr>
            <w:tcW w:w="5519" w:type="dxa"/>
          </w:tcPr>
          <w:p w14:paraId="3CE9927E" w14:textId="77777777" w:rsidR="000E6F6A" w:rsidRPr="00D524AC" w:rsidRDefault="000E6F6A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67A5C71C" w14:textId="77777777" w:rsidR="000E6F6A" w:rsidRPr="00D524AC" w:rsidRDefault="000E6F6A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5DD4671E" w14:textId="77777777" w:rsidR="000E6F6A" w:rsidRPr="00D524AC" w:rsidRDefault="000E6F6A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  <w:tr w:rsidR="000E6F6A" w:rsidRPr="00D524AC" w14:paraId="1C8A6B18" w14:textId="77777777" w:rsidTr="00194D90">
        <w:trPr>
          <w:cantSplit/>
          <w:trHeight w:val="85"/>
          <w:jc w:val="center"/>
        </w:trPr>
        <w:tc>
          <w:tcPr>
            <w:tcW w:w="430" w:type="dxa"/>
            <w:vMerge/>
          </w:tcPr>
          <w:p w14:paraId="19DF781F" w14:textId="77777777" w:rsidR="000E6F6A" w:rsidRPr="00D524AC" w:rsidRDefault="000E6F6A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425" w:type="dxa"/>
            <w:vAlign w:val="center"/>
          </w:tcPr>
          <w:p w14:paraId="2D1003D8" w14:textId="79200B3C" w:rsidR="000E6F6A" w:rsidRDefault="000E6F6A" w:rsidP="005E6180">
            <w:pPr>
              <w:pStyle w:val="Corpotesto"/>
              <w:spacing w:after="0" w:line="240" w:lineRule="auto"/>
              <w:jc w:val="left"/>
              <w:rPr>
                <w:sz w:val="17"/>
              </w:rPr>
            </w:pPr>
            <w:r>
              <w:rPr>
                <w:sz w:val="17"/>
              </w:rPr>
              <w:t>3</w:t>
            </w:r>
          </w:p>
        </w:tc>
        <w:tc>
          <w:tcPr>
            <w:tcW w:w="5519" w:type="dxa"/>
          </w:tcPr>
          <w:p w14:paraId="5A70535A" w14:textId="77777777" w:rsidR="000E6F6A" w:rsidRPr="00D524AC" w:rsidRDefault="000E6F6A" w:rsidP="005E6180">
            <w:pPr>
              <w:pStyle w:val="Corpotesto"/>
              <w:spacing w:before="20" w:after="20" w:line="240" w:lineRule="auto"/>
              <w:rPr>
                <w:sz w:val="17"/>
              </w:rPr>
            </w:pPr>
          </w:p>
        </w:tc>
        <w:tc>
          <w:tcPr>
            <w:tcW w:w="1701" w:type="dxa"/>
            <w:vMerge/>
          </w:tcPr>
          <w:p w14:paraId="223A9464" w14:textId="77777777" w:rsidR="000E6F6A" w:rsidRPr="00D524AC" w:rsidRDefault="000E6F6A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  <w:tc>
          <w:tcPr>
            <w:tcW w:w="2693" w:type="dxa"/>
            <w:vMerge/>
          </w:tcPr>
          <w:p w14:paraId="3C5B7AFF" w14:textId="77777777" w:rsidR="000E6F6A" w:rsidRPr="00D524AC" w:rsidRDefault="000E6F6A" w:rsidP="005E6180">
            <w:pPr>
              <w:pStyle w:val="Corpotesto"/>
              <w:spacing w:after="0" w:line="240" w:lineRule="auto"/>
              <w:jc w:val="center"/>
              <w:rPr>
                <w:sz w:val="17"/>
              </w:rPr>
            </w:pPr>
          </w:p>
        </w:tc>
      </w:tr>
    </w:tbl>
    <w:p w14:paraId="7B850E49" w14:textId="153009C3" w:rsidR="00D01886" w:rsidRPr="009C33A4" w:rsidRDefault="00BF68C5" w:rsidP="00D01886">
      <w:pPr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sz w:val="16"/>
          <w:szCs w:val="16"/>
        </w:rPr>
      </w:pPr>
      <w:r w:rsidRPr="009C33A4">
        <w:rPr>
          <w:rFonts w:ascii="Arial" w:hAnsi="Arial" w:cs="Arial"/>
          <w:sz w:val="16"/>
          <w:szCs w:val="16"/>
        </w:rPr>
        <w:t>La firma qui apposta vale come consenso a norma degli articoli 6, 7 e 9 del Regolamento (UE) 2016/679 del 27 aprile 2016 ai soli fini sopraindicati.</w:t>
      </w:r>
    </w:p>
    <w:bookmarkEnd w:id="2"/>
    <w:p w14:paraId="282945E3" w14:textId="3952C735" w:rsidR="00124DFB" w:rsidRPr="005340A7" w:rsidRDefault="00124DFB" w:rsidP="002C4FE4">
      <w:pPr>
        <w:pStyle w:val="Titolo4"/>
        <w:keepNext w:val="0"/>
        <w:widowControl w:val="0"/>
        <w:pBdr>
          <w:top w:val="single" w:sz="4" w:space="5" w:color="auto"/>
        </w:pBdr>
        <w:spacing w:after="0" w:line="360" w:lineRule="auto"/>
        <w:ind w:right="57"/>
        <w:rPr>
          <w:b w:val="0"/>
          <w:w w:val="95"/>
        </w:rPr>
      </w:pPr>
      <w:r w:rsidRPr="005340A7">
        <w:rPr>
          <w:w w:val="95"/>
        </w:rPr>
        <w:t>AUTENTICAZIONE DELLE FIRME DEI SOTTOSCRITTORI</w:t>
      </w:r>
    </w:p>
    <w:p w14:paraId="526AEBEE" w14:textId="77777777" w:rsidR="00F30B4B" w:rsidRPr="005340A7" w:rsidRDefault="00F30B4B" w:rsidP="002C4FE4">
      <w:pPr>
        <w:widowControl w:val="0"/>
        <w:tabs>
          <w:tab w:val="right" w:leader="dot" w:pos="10773"/>
        </w:tabs>
        <w:autoSpaceDE w:val="0"/>
        <w:autoSpaceDN w:val="0"/>
        <w:adjustRightInd w:val="0"/>
        <w:spacing w:line="360" w:lineRule="auto"/>
        <w:ind w:firstLine="152"/>
        <w:contextualSpacing/>
        <w:jc w:val="both"/>
        <w:rPr>
          <w:rFonts w:ascii="Arial" w:hAnsi="Arial" w:cs="Arial"/>
          <w:sz w:val="18"/>
          <w:szCs w:val="18"/>
        </w:rPr>
      </w:pPr>
      <w:r w:rsidRPr="005340A7">
        <w:rPr>
          <w:rFonts w:ascii="Arial" w:hAnsi="Arial" w:cs="Arial"/>
          <w:sz w:val="18"/>
          <w:szCs w:val="18"/>
        </w:rPr>
        <w:t xml:space="preserve">Io sottoscritto/a </w:t>
      </w:r>
      <w:r w:rsidRPr="005340A7">
        <w:rPr>
          <w:rFonts w:ascii="Arial" w:hAnsi="Arial" w:cs="Arial"/>
          <w:sz w:val="18"/>
          <w:szCs w:val="18"/>
        </w:rPr>
        <w:tab/>
      </w:r>
    </w:p>
    <w:p w14:paraId="6AE9FAD3" w14:textId="77777777" w:rsidR="00F30B4B" w:rsidRPr="005340A7" w:rsidRDefault="00F30B4B" w:rsidP="002C4FE4">
      <w:pPr>
        <w:widowControl w:val="0"/>
        <w:tabs>
          <w:tab w:val="right" w:leader="dot" w:pos="10773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5340A7">
        <w:rPr>
          <w:rFonts w:ascii="Arial" w:hAnsi="Arial" w:cs="Arial"/>
          <w:sz w:val="18"/>
          <w:szCs w:val="18"/>
        </w:rPr>
        <w:t xml:space="preserve">nella mia qualità di </w:t>
      </w:r>
      <w:r w:rsidRPr="005340A7">
        <w:rPr>
          <w:rFonts w:ascii="Arial" w:hAnsi="Arial" w:cs="Arial"/>
          <w:sz w:val="18"/>
          <w:szCs w:val="18"/>
        </w:rPr>
        <w:tab/>
      </w:r>
    </w:p>
    <w:p w14:paraId="2D486A0A" w14:textId="77777777" w:rsidR="00F30B4B" w:rsidRPr="005340A7" w:rsidRDefault="00F30B4B" w:rsidP="002C4FE4">
      <w:pPr>
        <w:widowControl w:val="0"/>
        <w:tabs>
          <w:tab w:val="right" w:leader="dot" w:pos="10773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Arial" w:hAnsi="Arial" w:cs="Arial"/>
          <w:spacing w:val="-2"/>
          <w:sz w:val="18"/>
          <w:szCs w:val="18"/>
        </w:rPr>
      </w:pPr>
      <w:r w:rsidRPr="005340A7">
        <w:rPr>
          <w:rFonts w:ascii="Arial" w:hAnsi="Arial" w:cs="Arial"/>
          <w:spacing w:val="-2"/>
          <w:sz w:val="18"/>
          <w:szCs w:val="18"/>
        </w:rPr>
        <w:t xml:space="preserve">previa identificazione dei sottoscrittori, a norma dell’art. 21, comma 2, del d.P.R. 28 dicembre 2000 n. 445, con il documento </w:t>
      </w:r>
    </w:p>
    <w:p w14:paraId="4E18BF00" w14:textId="77777777" w:rsidR="00F30B4B" w:rsidRPr="005340A7" w:rsidRDefault="00F30B4B" w:rsidP="002C4FE4">
      <w:pPr>
        <w:widowControl w:val="0"/>
        <w:tabs>
          <w:tab w:val="right" w:leader="dot" w:pos="10773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5340A7">
        <w:rPr>
          <w:rFonts w:ascii="Arial" w:hAnsi="Arial" w:cs="Arial"/>
          <w:sz w:val="18"/>
          <w:szCs w:val="18"/>
        </w:rPr>
        <w:t xml:space="preserve">segnato a margine di ciascuno, certifico vere e autentiche n. </w:t>
      </w:r>
      <w:r w:rsidRPr="005340A7">
        <w:rPr>
          <w:rFonts w:ascii="Arial" w:hAnsi="Arial" w:cs="Arial"/>
          <w:sz w:val="18"/>
          <w:szCs w:val="18"/>
        </w:rPr>
        <w:tab/>
      </w:r>
    </w:p>
    <w:p w14:paraId="266433C6" w14:textId="77777777" w:rsidR="00F30B4B" w:rsidRPr="005340A7" w:rsidRDefault="00F30B4B" w:rsidP="002C4FE4">
      <w:pPr>
        <w:widowControl w:val="0"/>
        <w:autoSpaceDE w:val="0"/>
        <w:autoSpaceDN w:val="0"/>
        <w:adjustRightInd w:val="0"/>
        <w:spacing w:line="360" w:lineRule="auto"/>
        <w:ind w:left="6521" w:right="57"/>
        <w:contextualSpacing/>
        <w:rPr>
          <w:rFonts w:ascii="Arial" w:hAnsi="Arial" w:cs="Arial"/>
          <w:i/>
          <w:iCs/>
          <w:spacing w:val="2"/>
          <w:sz w:val="16"/>
          <w:szCs w:val="15"/>
        </w:rPr>
      </w:pPr>
      <w:r w:rsidRPr="005340A7">
        <w:rPr>
          <w:rFonts w:ascii="Arial" w:hAnsi="Arial" w:cs="Arial"/>
          <w:i/>
          <w:iCs/>
          <w:sz w:val="16"/>
          <w:szCs w:val="15"/>
        </w:rPr>
        <w:t>(</w:t>
      </w:r>
      <w:r w:rsidRPr="005340A7">
        <w:rPr>
          <w:rFonts w:ascii="Arial" w:hAnsi="Arial" w:cs="Arial"/>
          <w:i/>
          <w:iCs/>
          <w:spacing w:val="2"/>
          <w:sz w:val="16"/>
          <w:szCs w:val="15"/>
        </w:rPr>
        <w:t>indicare il numero in cifre e in lettere)</w:t>
      </w:r>
    </w:p>
    <w:p w14:paraId="6D23056C" w14:textId="77777777" w:rsidR="00F30B4B" w:rsidRPr="005340A7" w:rsidRDefault="00F30B4B" w:rsidP="002C4FE4">
      <w:pPr>
        <w:widowControl w:val="0"/>
        <w:autoSpaceDE w:val="0"/>
        <w:autoSpaceDN w:val="0"/>
        <w:adjustRightInd w:val="0"/>
        <w:spacing w:line="360" w:lineRule="auto"/>
        <w:ind w:right="57"/>
        <w:contextualSpacing/>
        <w:jc w:val="both"/>
        <w:rPr>
          <w:rFonts w:ascii="Arial" w:hAnsi="Arial" w:cs="Arial"/>
          <w:spacing w:val="2"/>
          <w:sz w:val="18"/>
          <w:szCs w:val="18"/>
        </w:rPr>
      </w:pPr>
      <w:r w:rsidRPr="005340A7">
        <w:rPr>
          <w:rFonts w:ascii="Arial" w:hAnsi="Arial" w:cs="Arial"/>
          <w:spacing w:val="2"/>
          <w:sz w:val="18"/>
          <w:szCs w:val="18"/>
        </w:rPr>
        <w:t>firme apposte in mia presenza.</w:t>
      </w:r>
    </w:p>
    <w:p w14:paraId="7393FFE9" w14:textId="77777777" w:rsidR="009004B8" w:rsidRPr="005340A7" w:rsidRDefault="009004B8" w:rsidP="002C4FE4">
      <w:pPr>
        <w:widowControl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Cs/>
          <w:sz w:val="18"/>
          <w:szCs w:val="18"/>
        </w:rPr>
      </w:pPr>
      <w:r w:rsidRPr="005340A7">
        <w:rPr>
          <w:rFonts w:ascii="Arial" w:hAnsi="Arial" w:cs="Arial"/>
          <w:i/>
          <w:iCs/>
          <w:sz w:val="18"/>
          <w:szCs w:val="18"/>
        </w:rPr>
        <w:t>……………………………</w:t>
      </w:r>
      <w:r w:rsidR="009104D0" w:rsidRPr="005340A7">
        <w:rPr>
          <w:rFonts w:ascii="Arial" w:hAnsi="Arial" w:cs="Arial"/>
          <w:i/>
          <w:iCs/>
          <w:sz w:val="18"/>
          <w:szCs w:val="18"/>
        </w:rPr>
        <w:t>…………</w:t>
      </w:r>
      <w:r w:rsidRPr="005340A7">
        <w:rPr>
          <w:rFonts w:ascii="Arial" w:hAnsi="Arial" w:cs="Arial"/>
          <w:i/>
          <w:iCs/>
          <w:sz w:val="18"/>
          <w:szCs w:val="18"/>
        </w:rPr>
        <w:t>, data ………</w:t>
      </w:r>
      <w:r w:rsidR="001961D5" w:rsidRPr="005340A7">
        <w:rPr>
          <w:rFonts w:ascii="Arial" w:hAnsi="Arial" w:cs="Arial"/>
          <w:i/>
          <w:iCs/>
          <w:sz w:val="18"/>
          <w:szCs w:val="18"/>
        </w:rPr>
        <w:t>…….</w:t>
      </w:r>
      <w:r w:rsidRPr="005340A7">
        <w:rPr>
          <w:rFonts w:ascii="Arial" w:hAnsi="Arial" w:cs="Arial"/>
          <w:i/>
          <w:iCs/>
          <w:sz w:val="18"/>
          <w:szCs w:val="18"/>
        </w:rPr>
        <w:t>…………</w:t>
      </w:r>
    </w:p>
    <w:p w14:paraId="58FEAFA7" w14:textId="4A773D44" w:rsidR="009004B8" w:rsidRPr="005340A7" w:rsidRDefault="0008584A" w:rsidP="002C4FE4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Cs/>
          <w:sz w:val="15"/>
          <w:szCs w:val="15"/>
        </w:rPr>
      </w:pPr>
      <w:r w:rsidRPr="005340A7">
        <w:rPr>
          <w:rFonts w:ascii="Arial" w:hAnsi="Arial" w:cs="Arial"/>
          <w:bCs/>
          <w:noProof/>
          <w:sz w:val="18"/>
          <w:szCs w:val="15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E1A978" wp14:editId="13995F73">
                <wp:simplePos x="0" y="0"/>
                <wp:positionH relativeFrom="column">
                  <wp:posOffset>3171190</wp:posOffset>
                </wp:positionH>
                <wp:positionV relativeFrom="paragraph">
                  <wp:posOffset>-6985</wp:posOffset>
                </wp:positionV>
                <wp:extent cx="648000" cy="648000"/>
                <wp:effectExtent l="0" t="0" r="19050" b="19050"/>
                <wp:wrapNone/>
                <wp:docPr id="3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8000" cy="648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A8F4BD3" w14:textId="77777777" w:rsidR="007900F5" w:rsidRPr="00E839C8" w:rsidRDefault="007900F5" w:rsidP="007900F5">
                            <w:pPr>
                              <w:jc w:val="center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</w:p>
                          <w:p w14:paraId="665CC8CC" w14:textId="77777777" w:rsidR="007900F5" w:rsidRPr="00E839C8" w:rsidRDefault="007900F5" w:rsidP="007900F5">
                            <w:pPr>
                              <w:spacing w:before="40"/>
                              <w:jc w:val="center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E839C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8E1A978" id="Oval 2" o:spid="_x0000_s1027" style="position:absolute;left:0;text-align:left;margin-left:249.7pt;margin-top:-.55pt;width:51pt;height:5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">
                <v:textbox>
                  <w:txbxContent>
                    <w:p w14:paraId="7A8F4BD3" w14:textId="77777777" w:rsidR="007900F5" w:rsidRPr="00E839C8" w:rsidRDefault="007900F5" w:rsidP="007900F5">
                      <w:pPr>
                        <w:jc w:val="center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</w:p>
                    <w:p w14:paraId="665CC8CC" w14:textId="77777777" w:rsidR="007900F5" w:rsidRPr="00E839C8" w:rsidRDefault="007900F5" w:rsidP="007900F5">
                      <w:pPr>
                        <w:spacing w:before="40"/>
                        <w:jc w:val="center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E839C8">
                        <w:rPr>
                          <w:rFonts w:ascii="Arial" w:hAnsi="Arial" w:cs="Arial"/>
                          <w:sz w:val="13"/>
                          <w:szCs w:val="13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0D69F0" w:rsidRPr="005340A7">
        <w:rPr>
          <w:rFonts w:ascii="Arial" w:hAnsi="Arial" w:cs="Arial"/>
          <w:bCs/>
          <w:sz w:val="18"/>
          <w:szCs w:val="15"/>
        </w:rPr>
        <w:t>………………………………………………</w:t>
      </w:r>
      <w:r w:rsidR="000D69F0" w:rsidRPr="005340A7">
        <w:rPr>
          <w:bCs/>
          <w:sz w:val="18"/>
          <w:szCs w:val="15"/>
        </w:rPr>
        <w:t>………………</w:t>
      </w:r>
      <w:r w:rsidR="000D69F0" w:rsidRPr="005340A7">
        <w:rPr>
          <w:rFonts w:ascii="Arial" w:hAnsi="Arial" w:cs="Arial"/>
          <w:bCs/>
          <w:sz w:val="18"/>
          <w:szCs w:val="15"/>
        </w:rPr>
        <w:t>……</w:t>
      </w:r>
    </w:p>
    <w:p w14:paraId="3DA56C3D" w14:textId="77777777" w:rsidR="009004B8" w:rsidRPr="005340A7" w:rsidRDefault="009004B8" w:rsidP="002C4FE4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sz w:val="15"/>
          <w:szCs w:val="15"/>
        </w:rPr>
      </w:pPr>
      <w:r w:rsidRPr="005340A7">
        <w:rPr>
          <w:rFonts w:ascii="Arial" w:hAnsi="Arial" w:cs="Arial"/>
          <w:sz w:val="15"/>
          <w:szCs w:val="15"/>
        </w:rPr>
        <w:t xml:space="preserve">Firma leggibile </w:t>
      </w:r>
      <w:r w:rsidRPr="005340A7">
        <w:rPr>
          <w:rFonts w:ascii="Arial" w:hAnsi="Arial" w:cs="Arial"/>
          <w:i/>
          <w:iCs/>
          <w:sz w:val="15"/>
          <w:szCs w:val="15"/>
        </w:rPr>
        <w:t>(nome e cognome per esteso)</w:t>
      </w:r>
    </w:p>
    <w:p w14:paraId="0E364072" w14:textId="77777777" w:rsidR="009004B8" w:rsidRPr="00DD3E39" w:rsidRDefault="009004B8" w:rsidP="002C4FE4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sz w:val="15"/>
          <w:szCs w:val="15"/>
        </w:rPr>
      </w:pPr>
      <w:r w:rsidRPr="005340A7">
        <w:rPr>
          <w:rFonts w:ascii="Arial" w:hAnsi="Arial" w:cs="Arial"/>
          <w:sz w:val="15"/>
          <w:szCs w:val="15"/>
        </w:rPr>
        <w:t>del pubblico ufficiale che procede all'autenticazione</w:t>
      </w:r>
    </w:p>
    <w:sectPr w:rsidR="009004B8" w:rsidRPr="00DD3E39" w:rsidSect="004A2473">
      <w:footerReference w:type="default" r:id="rId8"/>
      <w:footerReference w:type="first" r:id="rId9"/>
      <w:pgSz w:w="11907" w:h="16840" w:code="9"/>
      <w:pgMar w:top="720" w:right="567" w:bottom="720" w:left="567" w:header="720" w:footer="283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A5DCC" w14:textId="77777777" w:rsidR="004A2473" w:rsidRDefault="004A2473">
      <w:r>
        <w:separator/>
      </w:r>
    </w:p>
  </w:endnote>
  <w:endnote w:type="continuationSeparator" w:id="0">
    <w:p w14:paraId="2D3BA28A" w14:textId="77777777" w:rsidR="004A2473" w:rsidRDefault="004A2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BQ">
    <w:altName w:val="Arial"/>
    <w:charset w:val="01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89"/>
      <w:gridCol w:w="1574"/>
      <w:gridCol w:w="8410"/>
    </w:tblGrid>
    <w:tr w:rsidR="009104D0" w:rsidRPr="00FC2A44" w14:paraId="4E1CFE76" w14:textId="77777777" w:rsidTr="0031787B">
      <w:trPr>
        <w:trHeight w:val="142"/>
        <w:jc w:val="center"/>
      </w:trPr>
      <w:tc>
        <w:tcPr>
          <w:tcW w:w="789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279425B5" w14:textId="35F11018" w:rsidR="009104D0" w:rsidRPr="00FC2A44" w:rsidRDefault="0031787B" w:rsidP="009104D0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A315C4">
            <w:rPr>
              <w:noProof/>
            </w:rPr>
            <w:drawing>
              <wp:inline distT="0" distB="0" distL="0" distR="0" wp14:anchorId="7C032BB4" wp14:editId="20B08111">
                <wp:extent cx="447675" cy="161925"/>
                <wp:effectExtent l="0" t="0" r="0" b="0"/>
                <wp:docPr id="320629327" name="Immagine 3206293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74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7977639F" w14:textId="77777777" w:rsidR="009104D0" w:rsidRPr="00A1082D" w:rsidRDefault="009104D0" w:rsidP="009104D0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A1082D">
            <w:rPr>
              <w:rFonts w:ascii="Arial" w:eastAsia="Times" w:hAnsi="Arial" w:cs="Arial"/>
              <w:sz w:val="12"/>
              <w:szCs w:val="10"/>
            </w:rPr>
            <w:t>E18100</w:t>
          </w:r>
        </w:p>
      </w:tc>
      <w:tc>
        <w:tcPr>
          <w:tcW w:w="8410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7435C6EA" w14:textId="77777777" w:rsidR="009104D0" w:rsidRPr="00FC2A44" w:rsidRDefault="009104D0" w:rsidP="009104D0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9104D0" w:rsidRPr="00FC2A44" w14:paraId="63734A4B" w14:textId="77777777" w:rsidTr="0031787B">
      <w:trPr>
        <w:trHeight w:val="142"/>
        <w:jc w:val="center"/>
      </w:trPr>
      <w:tc>
        <w:tcPr>
          <w:tcW w:w="789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495ACDA8" w14:textId="77777777" w:rsidR="009104D0" w:rsidRPr="00FC2A44" w:rsidRDefault="009104D0" w:rsidP="009104D0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574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3B90893D" w14:textId="77777777" w:rsidR="009104D0" w:rsidRPr="00A1082D" w:rsidRDefault="009104D0" w:rsidP="009104D0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A1082D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8410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32EDAF85" w14:textId="77777777" w:rsidR="009104D0" w:rsidRPr="00FC2A44" w:rsidRDefault="009104D0" w:rsidP="009104D0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58F61C4D" w14:textId="77777777" w:rsidR="009104D0" w:rsidRPr="00005135" w:rsidRDefault="009104D0" w:rsidP="009104D0">
    <w:pPr>
      <w:pStyle w:val="Pidipagina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89"/>
      <w:gridCol w:w="1574"/>
      <w:gridCol w:w="8410"/>
    </w:tblGrid>
    <w:tr w:rsidR="00444DC5" w:rsidRPr="00FC2A44" w14:paraId="257FCC7E" w14:textId="77777777" w:rsidTr="00E87151">
      <w:trPr>
        <w:trHeight w:val="142"/>
        <w:jc w:val="center"/>
      </w:trPr>
      <w:tc>
        <w:tcPr>
          <w:tcW w:w="789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20D18868" w14:textId="7C70243A" w:rsidR="00444DC5" w:rsidRPr="00FC2A44" w:rsidRDefault="00401CF4" w:rsidP="0042166B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A315C4">
            <w:rPr>
              <w:noProof/>
            </w:rPr>
            <w:drawing>
              <wp:inline distT="0" distB="0" distL="0" distR="0" wp14:anchorId="752AAEDE" wp14:editId="018366C6">
                <wp:extent cx="447675" cy="161925"/>
                <wp:effectExtent l="0" t="0" r="0" b="0"/>
                <wp:docPr id="1471674793" name="Immagine 147167479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74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216ACAF6" w14:textId="77777777" w:rsidR="00444DC5" w:rsidRPr="00A1082D" w:rsidRDefault="00444DC5" w:rsidP="0042166B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A1082D">
            <w:rPr>
              <w:rFonts w:ascii="Arial" w:eastAsia="Times" w:hAnsi="Arial" w:cs="Arial"/>
              <w:sz w:val="12"/>
              <w:szCs w:val="10"/>
            </w:rPr>
            <w:t>E18100</w:t>
          </w:r>
        </w:p>
      </w:tc>
      <w:tc>
        <w:tcPr>
          <w:tcW w:w="8410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18F90D4C" w14:textId="77777777" w:rsidR="00444DC5" w:rsidRPr="00FC2A44" w:rsidRDefault="00444DC5" w:rsidP="0042166B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44DC5" w:rsidRPr="00FC2A44" w14:paraId="09FDA8F3" w14:textId="77777777" w:rsidTr="00E87151">
      <w:trPr>
        <w:trHeight w:val="142"/>
        <w:jc w:val="center"/>
      </w:trPr>
      <w:tc>
        <w:tcPr>
          <w:tcW w:w="789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32D4B3DF" w14:textId="77777777" w:rsidR="00444DC5" w:rsidRPr="00FC2A44" w:rsidRDefault="00444DC5" w:rsidP="0042166B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574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25055166" w14:textId="77777777" w:rsidR="00444DC5" w:rsidRPr="00A1082D" w:rsidRDefault="00444DC5" w:rsidP="0042166B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A1082D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8410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5810724C" w14:textId="77777777" w:rsidR="00444DC5" w:rsidRPr="00FC2A44" w:rsidRDefault="00444DC5" w:rsidP="0042166B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634735DC" w14:textId="77777777" w:rsidR="00444DC5" w:rsidRPr="00005135" w:rsidRDefault="00444DC5" w:rsidP="00444DC5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E5E74" w14:textId="77777777" w:rsidR="004A2473" w:rsidRDefault="004A2473">
      <w:r>
        <w:separator/>
      </w:r>
    </w:p>
  </w:footnote>
  <w:footnote w:type="continuationSeparator" w:id="0">
    <w:p w14:paraId="0F50E8E7" w14:textId="77777777" w:rsidR="004A2473" w:rsidRDefault="004A2473">
      <w:r>
        <w:continuationSeparator/>
      </w:r>
    </w:p>
  </w:footnote>
  <w:footnote w:id="1">
    <w:p w14:paraId="7E03D590" w14:textId="77777777" w:rsidR="0086389C" w:rsidRPr="005340A7" w:rsidRDefault="0086389C" w:rsidP="0086389C">
      <w:pPr>
        <w:pStyle w:val="Testonotaapidipagina"/>
        <w:rPr>
          <w:rFonts w:ascii="Arial" w:hAnsi="Arial" w:cs="Arial"/>
          <w:sz w:val="16"/>
        </w:rPr>
      </w:pPr>
      <w:r w:rsidRPr="005340A7">
        <w:rPr>
          <w:rFonts w:ascii="Arial" w:hAnsi="Arial" w:cs="Arial"/>
          <w:sz w:val="16"/>
        </w:rPr>
        <w:t>(</w:t>
      </w:r>
      <w:r w:rsidRPr="005340A7">
        <w:rPr>
          <w:rStyle w:val="Rimandonotaapidipagina"/>
          <w:rFonts w:ascii="Arial" w:hAnsi="Arial" w:cs="Arial"/>
          <w:sz w:val="16"/>
          <w:vertAlign w:val="baseline"/>
        </w:rPr>
        <w:footnoteRef/>
      </w:r>
      <w:r w:rsidRPr="005340A7">
        <w:rPr>
          <w:rFonts w:ascii="Arial" w:hAnsi="Arial" w:cs="Arial"/>
          <w:sz w:val="16"/>
        </w:rPr>
        <w:t>) Si richiama l’attenzione sulla legge 23 novembre 2012, n. 215, concernente le rappresentanze di genere nella formazione delle liste dei candidati degli organi elettivi degli enti locali.</w:t>
      </w:r>
    </w:p>
  </w:footnote>
  <w:footnote w:id="2">
    <w:p w14:paraId="7A860067" w14:textId="7AD392A4" w:rsidR="00E030AB" w:rsidRPr="005340A7" w:rsidRDefault="0086389C" w:rsidP="0086389C">
      <w:pPr>
        <w:pStyle w:val="Testonotaapidipagina"/>
        <w:jc w:val="both"/>
        <w:rPr>
          <w:sz w:val="22"/>
        </w:rPr>
      </w:pPr>
      <w:r w:rsidRPr="005340A7">
        <w:rPr>
          <w:rFonts w:ascii="Arial" w:hAnsi="Arial" w:cs="Arial"/>
          <w:sz w:val="16"/>
        </w:rPr>
        <w:t>(</w:t>
      </w:r>
      <w:r w:rsidRPr="005340A7">
        <w:rPr>
          <w:rStyle w:val="Rimandonotaapidipagina"/>
          <w:rFonts w:ascii="Arial" w:hAnsi="Arial" w:cs="Arial"/>
          <w:sz w:val="16"/>
          <w:vertAlign w:val="baseline"/>
        </w:rPr>
        <w:footnoteRef/>
      </w:r>
      <w:r w:rsidRPr="005340A7">
        <w:rPr>
          <w:rFonts w:ascii="Arial" w:hAnsi="Arial" w:cs="Arial"/>
          <w:sz w:val="16"/>
        </w:rPr>
        <w:t xml:space="preserve">) </w:t>
      </w:r>
      <w:r w:rsidRPr="005340A7">
        <w:rPr>
          <w:rFonts w:ascii="Arial" w:hAnsi="Arial" w:cs="Arial"/>
          <w:sz w:val="16"/>
          <w:szCs w:val="14"/>
        </w:rPr>
        <w:t>Solo per i partiti o gruppi politici che abbiano avuto eletto un proprio rappresentante anche in una sola delle due Camere o nel Parlamento Europeo o che siano costituiti in gruppo parlamentare</w:t>
      </w:r>
      <w:r w:rsidR="00301CCB" w:rsidRPr="005340A7">
        <w:rPr>
          <w:rFonts w:ascii="Arial" w:hAnsi="Arial" w:cs="Arial"/>
          <w:sz w:val="16"/>
          <w:szCs w:val="14"/>
        </w:rPr>
        <w:t>,</w:t>
      </w:r>
      <w:r w:rsidRPr="005340A7">
        <w:rPr>
          <w:rFonts w:ascii="Arial" w:hAnsi="Arial" w:cs="Arial"/>
          <w:sz w:val="16"/>
          <w:szCs w:val="14"/>
        </w:rPr>
        <w:t xml:space="preserve"> anche in una sola delle due Camere</w:t>
      </w:r>
      <w:r w:rsidR="00301CCB" w:rsidRPr="005340A7">
        <w:rPr>
          <w:rFonts w:ascii="Arial" w:hAnsi="Arial" w:cs="Arial"/>
          <w:sz w:val="16"/>
          <w:szCs w:val="14"/>
        </w:rPr>
        <w:t>,</w:t>
      </w:r>
      <w:r w:rsidRPr="005340A7">
        <w:rPr>
          <w:rFonts w:ascii="Arial" w:hAnsi="Arial" w:cs="Arial"/>
          <w:sz w:val="16"/>
          <w:szCs w:val="14"/>
        </w:rPr>
        <w:t xml:space="preserve"> nella legislatura in corso.</w:t>
      </w:r>
    </w:p>
  </w:footnote>
  <w:footnote w:id="3">
    <w:p w14:paraId="338E9531" w14:textId="5BF96FB0" w:rsidR="0031787B" w:rsidRPr="0031787B" w:rsidRDefault="0031787B" w:rsidP="0031787B">
      <w:pPr>
        <w:pStyle w:val="Testonotaapidipagina"/>
        <w:jc w:val="both"/>
        <w:rPr>
          <w:rStyle w:val="Rimandonotaapidipagina"/>
          <w:rFonts w:ascii="Arial" w:hAnsi="Arial" w:cs="Arial"/>
          <w:sz w:val="16"/>
          <w:vertAlign w:val="baseline"/>
        </w:rPr>
      </w:pPr>
      <w:r w:rsidRPr="005340A7">
        <w:rPr>
          <w:szCs w:val="14"/>
        </w:rPr>
        <w:t>(</w:t>
      </w:r>
      <w:r w:rsidRPr="005340A7">
        <w:rPr>
          <w:rFonts w:ascii="Arial" w:hAnsi="Arial" w:cs="Arial"/>
          <w:sz w:val="16"/>
          <w:szCs w:val="10"/>
        </w:rPr>
        <w:footnoteRef/>
      </w:r>
      <w:r w:rsidRPr="005340A7">
        <w:rPr>
          <w:szCs w:val="14"/>
        </w:rPr>
        <w:t xml:space="preserve">) </w:t>
      </w:r>
      <w:r w:rsidRPr="005340A7">
        <w:rPr>
          <w:rFonts w:ascii="Arial" w:hAnsi="Arial" w:cs="Arial"/>
          <w:sz w:val="16"/>
          <w:szCs w:val="14"/>
        </w:rPr>
        <w:t>Indicare la data in cui la presente dichiarazione viene presentata alla segreteria del Comune.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57A48"/>
    <w:multiLevelType w:val="hybridMultilevel"/>
    <w:tmpl w:val="B7EC8674"/>
    <w:lvl w:ilvl="0" w:tplc="800E236C">
      <w:start w:val="12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i/>
        <w:spacing w:val="2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0C65276A"/>
    <w:multiLevelType w:val="hybridMultilevel"/>
    <w:tmpl w:val="EF982F86"/>
    <w:lvl w:ilvl="0" w:tplc="FCF859E4">
      <w:start w:val="1"/>
      <w:numFmt w:val="decimal"/>
      <w:lvlText w:val="%1."/>
      <w:lvlJc w:val="left"/>
      <w:pPr>
        <w:tabs>
          <w:tab w:val="num" w:pos="700"/>
        </w:tabs>
        <w:ind w:left="700" w:hanging="432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348"/>
        </w:tabs>
        <w:ind w:left="134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068"/>
        </w:tabs>
        <w:ind w:left="20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88"/>
        </w:tabs>
        <w:ind w:left="27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508"/>
        </w:tabs>
        <w:ind w:left="35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228"/>
        </w:tabs>
        <w:ind w:left="42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948"/>
        </w:tabs>
        <w:ind w:left="49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668"/>
        </w:tabs>
        <w:ind w:left="56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88"/>
        </w:tabs>
        <w:ind w:left="6388" w:hanging="180"/>
      </w:pPr>
    </w:lvl>
  </w:abstractNum>
  <w:abstractNum w:abstractNumId="2" w15:restartNumberingAfterBreak="0">
    <w:nsid w:val="2189441E"/>
    <w:multiLevelType w:val="hybridMultilevel"/>
    <w:tmpl w:val="3CCEFB1A"/>
    <w:lvl w:ilvl="0" w:tplc="5B74E9D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4D9F009B"/>
    <w:multiLevelType w:val="hybridMultilevel"/>
    <w:tmpl w:val="3BFCA330"/>
    <w:lvl w:ilvl="0" w:tplc="EBCA269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sz w:val="17"/>
        <w:szCs w:val="17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6843103A"/>
    <w:multiLevelType w:val="hybridMultilevel"/>
    <w:tmpl w:val="45A06150"/>
    <w:lvl w:ilvl="0" w:tplc="8318CF7C">
      <w:start w:val="1"/>
      <w:numFmt w:val="lowerLetter"/>
      <w:lvlText w:val="%1)"/>
      <w:lvlJc w:val="left"/>
      <w:pPr>
        <w:tabs>
          <w:tab w:val="num" w:pos="1401"/>
        </w:tabs>
        <w:ind w:left="1401" w:hanging="816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65"/>
        </w:tabs>
        <w:ind w:left="1665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num w:numId="1" w16cid:durableId="1764689008">
    <w:abstractNumId w:val="2"/>
  </w:num>
  <w:num w:numId="2" w16cid:durableId="1591042672">
    <w:abstractNumId w:val="1"/>
  </w:num>
  <w:num w:numId="3" w16cid:durableId="692923119">
    <w:abstractNumId w:val="4"/>
  </w:num>
  <w:num w:numId="4" w16cid:durableId="1311013721">
    <w:abstractNumId w:val="0"/>
  </w:num>
  <w:num w:numId="5" w16cid:durableId="14453445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it-IT" w:vendorID="3" w:dllVersion="517" w:checkStyle="1"/>
  <w:proofState w:spelling="clean"/>
  <w:attachedTemplate r:id="rId1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D63"/>
    <w:rsid w:val="00024FB2"/>
    <w:rsid w:val="00040552"/>
    <w:rsid w:val="00045172"/>
    <w:rsid w:val="00060D03"/>
    <w:rsid w:val="00077D67"/>
    <w:rsid w:val="00080760"/>
    <w:rsid w:val="0008584A"/>
    <w:rsid w:val="000969EC"/>
    <w:rsid w:val="000A7D7B"/>
    <w:rsid w:val="000D040D"/>
    <w:rsid w:val="000D69F0"/>
    <w:rsid w:val="000E349C"/>
    <w:rsid w:val="000E6F6A"/>
    <w:rsid w:val="00117CAD"/>
    <w:rsid w:val="00124DFB"/>
    <w:rsid w:val="001250E1"/>
    <w:rsid w:val="00145594"/>
    <w:rsid w:val="0015668C"/>
    <w:rsid w:val="00161A46"/>
    <w:rsid w:val="0016716D"/>
    <w:rsid w:val="001762B2"/>
    <w:rsid w:val="00194D90"/>
    <w:rsid w:val="001961D5"/>
    <w:rsid w:val="001A2749"/>
    <w:rsid w:val="00212DCC"/>
    <w:rsid w:val="0023257F"/>
    <w:rsid w:val="00246BA1"/>
    <w:rsid w:val="0025192F"/>
    <w:rsid w:val="00251E3A"/>
    <w:rsid w:val="002542A0"/>
    <w:rsid w:val="002A0D7C"/>
    <w:rsid w:val="002B0916"/>
    <w:rsid w:val="002C4FE4"/>
    <w:rsid w:val="002C6D82"/>
    <w:rsid w:val="002D13FB"/>
    <w:rsid w:val="002E5967"/>
    <w:rsid w:val="00301CCB"/>
    <w:rsid w:val="0031787B"/>
    <w:rsid w:val="0032257A"/>
    <w:rsid w:val="00323255"/>
    <w:rsid w:val="00396075"/>
    <w:rsid w:val="00397D2B"/>
    <w:rsid w:val="00397DFE"/>
    <w:rsid w:val="003C614B"/>
    <w:rsid w:val="003D199A"/>
    <w:rsid w:val="003E4400"/>
    <w:rsid w:val="003F0D91"/>
    <w:rsid w:val="003F754E"/>
    <w:rsid w:val="00401CF4"/>
    <w:rsid w:val="00401D42"/>
    <w:rsid w:val="00403F28"/>
    <w:rsid w:val="0042166B"/>
    <w:rsid w:val="0043081B"/>
    <w:rsid w:val="00432D94"/>
    <w:rsid w:val="00434CAC"/>
    <w:rsid w:val="00444DC5"/>
    <w:rsid w:val="00450207"/>
    <w:rsid w:val="0045696F"/>
    <w:rsid w:val="00460366"/>
    <w:rsid w:val="004631DB"/>
    <w:rsid w:val="00470B6E"/>
    <w:rsid w:val="00474ECB"/>
    <w:rsid w:val="00482C0D"/>
    <w:rsid w:val="00495F5C"/>
    <w:rsid w:val="004A2473"/>
    <w:rsid w:val="004B176B"/>
    <w:rsid w:val="004B3DC6"/>
    <w:rsid w:val="004C54DF"/>
    <w:rsid w:val="004C66BA"/>
    <w:rsid w:val="004D39C6"/>
    <w:rsid w:val="00502234"/>
    <w:rsid w:val="00505D63"/>
    <w:rsid w:val="0050766D"/>
    <w:rsid w:val="00511C9C"/>
    <w:rsid w:val="005340A7"/>
    <w:rsid w:val="005356F0"/>
    <w:rsid w:val="005375E1"/>
    <w:rsid w:val="00544F8C"/>
    <w:rsid w:val="00566A32"/>
    <w:rsid w:val="00576383"/>
    <w:rsid w:val="00582CE7"/>
    <w:rsid w:val="00594635"/>
    <w:rsid w:val="005C5C36"/>
    <w:rsid w:val="005E1999"/>
    <w:rsid w:val="005E674F"/>
    <w:rsid w:val="00635124"/>
    <w:rsid w:val="00664BB9"/>
    <w:rsid w:val="00670F50"/>
    <w:rsid w:val="00684504"/>
    <w:rsid w:val="00684B14"/>
    <w:rsid w:val="006A56F5"/>
    <w:rsid w:val="006C0CF7"/>
    <w:rsid w:val="006C2FF0"/>
    <w:rsid w:val="006E3819"/>
    <w:rsid w:val="006E3989"/>
    <w:rsid w:val="006F0F94"/>
    <w:rsid w:val="00706057"/>
    <w:rsid w:val="00734D12"/>
    <w:rsid w:val="00751EF3"/>
    <w:rsid w:val="00777B22"/>
    <w:rsid w:val="007900F5"/>
    <w:rsid w:val="007A2133"/>
    <w:rsid w:val="007B6AAA"/>
    <w:rsid w:val="007D43FA"/>
    <w:rsid w:val="00816C12"/>
    <w:rsid w:val="00841B4D"/>
    <w:rsid w:val="0084674D"/>
    <w:rsid w:val="0086389C"/>
    <w:rsid w:val="0087599D"/>
    <w:rsid w:val="008A6AA8"/>
    <w:rsid w:val="008A6F0E"/>
    <w:rsid w:val="008B7BF3"/>
    <w:rsid w:val="008E0C5D"/>
    <w:rsid w:val="009004B8"/>
    <w:rsid w:val="00900B2F"/>
    <w:rsid w:val="009104D0"/>
    <w:rsid w:val="00946F50"/>
    <w:rsid w:val="00953CEA"/>
    <w:rsid w:val="009561A7"/>
    <w:rsid w:val="0096621C"/>
    <w:rsid w:val="0096662C"/>
    <w:rsid w:val="00973A14"/>
    <w:rsid w:val="009939FF"/>
    <w:rsid w:val="009976EE"/>
    <w:rsid w:val="009B39B0"/>
    <w:rsid w:val="009B6E46"/>
    <w:rsid w:val="009C33A4"/>
    <w:rsid w:val="009D4502"/>
    <w:rsid w:val="009F2040"/>
    <w:rsid w:val="00A03F1A"/>
    <w:rsid w:val="00A05CC0"/>
    <w:rsid w:val="00A0630A"/>
    <w:rsid w:val="00A1082D"/>
    <w:rsid w:val="00A20711"/>
    <w:rsid w:val="00A20F37"/>
    <w:rsid w:val="00A23818"/>
    <w:rsid w:val="00A50798"/>
    <w:rsid w:val="00A52A72"/>
    <w:rsid w:val="00A64ADB"/>
    <w:rsid w:val="00A729FB"/>
    <w:rsid w:val="00A751B6"/>
    <w:rsid w:val="00A8607B"/>
    <w:rsid w:val="00A93B97"/>
    <w:rsid w:val="00A947F9"/>
    <w:rsid w:val="00A94EC1"/>
    <w:rsid w:val="00AA13F2"/>
    <w:rsid w:val="00AB2443"/>
    <w:rsid w:val="00AD693B"/>
    <w:rsid w:val="00AE693F"/>
    <w:rsid w:val="00B007B1"/>
    <w:rsid w:val="00B21C97"/>
    <w:rsid w:val="00B33D08"/>
    <w:rsid w:val="00B41F14"/>
    <w:rsid w:val="00B56B85"/>
    <w:rsid w:val="00B60ECC"/>
    <w:rsid w:val="00B82DA1"/>
    <w:rsid w:val="00BA10C5"/>
    <w:rsid w:val="00BA6133"/>
    <w:rsid w:val="00BB0600"/>
    <w:rsid w:val="00BB244F"/>
    <w:rsid w:val="00BC7295"/>
    <w:rsid w:val="00BD6DC7"/>
    <w:rsid w:val="00BF68C5"/>
    <w:rsid w:val="00C135F0"/>
    <w:rsid w:val="00C23E5F"/>
    <w:rsid w:val="00C31349"/>
    <w:rsid w:val="00C4259C"/>
    <w:rsid w:val="00C42793"/>
    <w:rsid w:val="00C636EF"/>
    <w:rsid w:val="00C64A29"/>
    <w:rsid w:val="00C948E8"/>
    <w:rsid w:val="00C94D98"/>
    <w:rsid w:val="00CB7FEA"/>
    <w:rsid w:val="00CE4AD5"/>
    <w:rsid w:val="00D01886"/>
    <w:rsid w:val="00D12CD4"/>
    <w:rsid w:val="00D135C8"/>
    <w:rsid w:val="00D346E4"/>
    <w:rsid w:val="00D524AC"/>
    <w:rsid w:val="00D633ED"/>
    <w:rsid w:val="00D70E90"/>
    <w:rsid w:val="00D74E45"/>
    <w:rsid w:val="00D84D64"/>
    <w:rsid w:val="00D9484A"/>
    <w:rsid w:val="00DD3E39"/>
    <w:rsid w:val="00DE0DCB"/>
    <w:rsid w:val="00DE568C"/>
    <w:rsid w:val="00DF4A44"/>
    <w:rsid w:val="00E030AB"/>
    <w:rsid w:val="00E0470C"/>
    <w:rsid w:val="00E422C2"/>
    <w:rsid w:val="00E857B3"/>
    <w:rsid w:val="00E87151"/>
    <w:rsid w:val="00E95A4A"/>
    <w:rsid w:val="00EA6A65"/>
    <w:rsid w:val="00EC15A5"/>
    <w:rsid w:val="00EC31AD"/>
    <w:rsid w:val="00EC7662"/>
    <w:rsid w:val="00ED0DF8"/>
    <w:rsid w:val="00EF1C2A"/>
    <w:rsid w:val="00F16ED4"/>
    <w:rsid w:val="00F30B4B"/>
    <w:rsid w:val="00F52BD7"/>
    <w:rsid w:val="00F53F08"/>
    <w:rsid w:val="00F643BE"/>
    <w:rsid w:val="00F67B05"/>
    <w:rsid w:val="00F73BA4"/>
    <w:rsid w:val="00F90110"/>
    <w:rsid w:val="00F9393E"/>
    <w:rsid w:val="00FA0A84"/>
    <w:rsid w:val="00FC5A91"/>
    <w:rsid w:val="00FC685E"/>
    <w:rsid w:val="00FD37B2"/>
    <w:rsid w:val="00FE73E2"/>
    <w:rsid w:val="00FF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4C536"/>
  <w15:chartTrackingRefBased/>
  <w15:docId w15:val="{58AFD7E0-6323-414A-97E7-E359C5057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104D0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after="252"/>
      <w:ind w:left="4328"/>
      <w:outlineLvl w:val="0"/>
    </w:pPr>
    <w:rPr>
      <w:rFonts w:ascii="Helvetica BQ" w:hAnsi="Helvetica BQ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sz w:val="13"/>
      <w:szCs w:val="17"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adjustRightInd w:val="0"/>
      <w:jc w:val="center"/>
      <w:outlineLvl w:val="2"/>
    </w:pPr>
    <w:rPr>
      <w:rFonts w:ascii="Arial" w:hAnsi="Arial" w:cs="Arial"/>
      <w:b/>
      <w:bCs/>
      <w:sz w:val="12"/>
      <w:szCs w:val="17"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spacing w:after="27"/>
      <w:ind w:right="56"/>
      <w:jc w:val="center"/>
      <w:outlineLvl w:val="3"/>
    </w:pPr>
    <w:rPr>
      <w:rFonts w:ascii="Arial" w:hAnsi="Arial" w:cs="Arial"/>
      <w:b/>
      <w:bCs/>
      <w:sz w:val="18"/>
      <w:szCs w:val="21"/>
    </w:rPr>
  </w:style>
  <w:style w:type="paragraph" w:styleId="Titolo5">
    <w:name w:val="heading 5"/>
    <w:basedOn w:val="Normale"/>
    <w:next w:val="Normale"/>
    <w:qFormat/>
    <w:pPr>
      <w:keepNext/>
      <w:autoSpaceDE w:val="0"/>
      <w:autoSpaceDN w:val="0"/>
      <w:adjustRightInd w:val="0"/>
      <w:spacing w:after="50"/>
      <w:ind w:left="1413"/>
      <w:jc w:val="both"/>
      <w:outlineLvl w:val="4"/>
    </w:pPr>
    <w:rPr>
      <w:rFonts w:ascii="Arial" w:hAnsi="Arial" w:cs="Arial"/>
      <w:b/>
      <w:bCs/>
      <w:sz w:val="21"/>
      <w:szCs w:val="21"/>
      <w:u w:val="single"/>
    </w:rPr>
  </w:style>
  <w:style w:type="paragraph" w:styleId="Titolo6">
    <w:name w:val="heading 6"/>
    <w:basedOn w:val="Normale"/>
    <w:next w:val="Normale"/>
    <w:qFormat/>
    <w:pPr>
      <w:keepNext/>
      <w:autoSpaceDE w:val="0"/>
      <w:autoSpaceDN w:val="0"/>
      <w:adjustRightInd w:val="0"/>
      <w:outlineLvl w:val="5"/>
    </w:pPr>
    <w:rPr>
      <w:rFonts w:ascii="Arial" w:hAnsi="Arial" w:cs="Arial"/>
      <w:b/>
      <w:bCs/>
      <w:sz w:val="15"/>
      <w:szCs w:val="15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60" w:after="30"/>
      <w:jc w:val="center"/>
      <w:outlineLvl w:val="6"/>
    </w:pPr>
    <w:rPr>
      <w:rFonts w:ascii="Arial" w:hAnsi="Arial"/>
      <w:b/>
      <w:bCs/>
      <w:sz w:val="28"/>
      <w:szCs w:val="3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semiHidden/>
    <w:pPr>
      <w:autoSpaceDE w:val="0"/>
      <w:autoSpaceDN w:val="0"/>
      <w:adjustRightInd w:val="0"/>
      <w:spacing w:after="263" w:line="360" w:lineRule="auto"/>
      <w:ind w:firstLine="214"/>
      <w:jc w:val="both"/>
    </w:pPr>
    <w:rPr>
      <w:rFonts w:ascii="Arial" w:hAnsi="Arial" w:cs="Arial"/>
      <w:sz w:val="19"/>
      <w:szCs w:val="19"/>
    </w:rPr>
  </w:style>
  <w:style w:type="paragraph" w:styleId="Corpotesto">
    <w:name w:val="Body Text"/>
    <w:basedOn w:val="Normale"/>
    <w:link w:val="CorpotestoCarattere"/>
    <w:uiPriority w:val="99"/>
    <w:pPr>
      <w:tabs>
        <w:tab w:val="left" w:pos="3414"/>
        <w:tab w:val="left" w:pos="8603"/>
      </w:tabs>
      <w:autoSpaceDE w:val="0"/>
      <w:autoSpaceDN w:val="0"/>
      <w:adjustRightInd w:val="0"/>
      <w:spacing w:after="574" w:line="360" w:lineRule="auto"/>
      <w:jc w:val="both"/>
    </w:pPr>
    <w:rPr>
      <w:rFonts w:ascii="Arial" w:hAnsi="Arial" w:cs="Arial"/>
      <w:sz w:val="19"/>
      <w:szCs w:val="17"/>
    </w:rPr>
  </w:style>
  <w:style w:type="paragraph" w:styleId="Rientrocorpodeltesto2">
    <w:name w:val="Body Text Indent 2"/>
    <w:basedOn w:val="Normale"/>
    <w:semiHidden/>
    <w:pPr>
      <w:autoSpaceDE w:val="0"/>
      <w:autoSpaceDN w:val="0"/>
      <w:adjustRightInd w:val="0"/>
      <w:ind w:left="-16"/>
      <w:jc w:val="center"/>
    </w:pPr>
    <w:rPr>
      <w:rFonts w:ascii="Arial" w:hAnsi="Arial" w:cs="Arial"/>
      <w:b/>
      <w:bCs/>
      <w:sz w:val="20"/>
      <w:szCs w:val="21"/>
    </w:rPr>
  </w:style>
  <w:style w:type="character" w:styleId="Numeropagina">
    <w:name w:val="page number"/>
    <w:basedOn w:val="Carpredefinitoparagrafo"/>
    <w:semiHidden/>
  </w:style>
  <w:style w:type="character" w:customStyle="1" w:styleId="Titolo2Carattere">
    <w:name w:val="Titolo 2 Carattere"/>
    <w:rPr>
      <w:rFonts w:ascii="Arial" w:hAnsi="Arial" w:cs="Arial"/>
      <w:b/>
      <w:bCs/>
      <w:sz w:val="13"/>
      <w:szCs w:val="17"/>
    </w:rPr>
  </w:style>
  <w:style w:type="character" w:customStyle="1" w:styleId="Titolo3Carattere">
    <w:name w:val="Titolo 3 Carattere"/>
    <w:rPr>
      <w:rFonts w:ascii="Arial" w:hAnsi="Arial" w:cs="Arial"/>
      <w:b/>
      <w:bCs/>
      <w:sz w:val="12"/>
      <w:szCs w:val="17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544F8C"/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D346E4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D346E4"/>
  </w:style>
  <w:style w:type="character" w:styleId="Rimandonotaapidipagina">
    <w:name w:val="footnote reference"/>
    <w:uiPriority w:val="99"/>
    <w:semiHidden/>
    <w:unhideWhenUsed/>
    <w:rsid w:val="00D346E4"/>
    <w:rPr>
      <w:vertAlign w:val="superscript"/>
    </w:rPr>
  </w:style>
  <w:style w:type="paragraph" w:styleId="NormaleWeb">
    <w:name w:val="Normal (Web)"/>
    <w:basedOn w:val="Normale"/>
    <w:uiPriority w:val="99"/>
    <w:semiHidden/>
    <w:unhideWhenUsed/>
    <w:rsid w:val="00511C9C"/>
    <w:pPr>
      <w:spacing w:before="100" w:beforeAutospacing="1" w:after="100" w:afterAutospacing="1"/>
    </w:pPr>
  </w:style>
  <w:style w:type="paragraph" w:styleId="Paragrafoelenco">
    <w:name w:val="List Paragraph"/>
    <w:basedOn w:val="Normale"/>
    <w:uiPriority w:val="34"/>
    <w:qFormat/>
    <w:rsid w:val="009D4502"/>
    <w:pPr>
      <w:ind w:left="720"/>
      <w:contextualSpacing/>
    </w:pPr>
  </w:style>
  <w:style w:type="character" w:customStyle="1" w:styleId="CorpotestoCarattere">
    <w:name w:val="Corpo testo Carattere"/>
    <w:link w:val="Corpotesto"/>
    <w:uiPriority w:val="99"/>
    <w:locked/>
    <w:rsid w:val="00B56B85"/>
    <w:rPr>
      <w:rFonts w:ascii="Arial" w:hAnsi="Arial" w:cs="Arial"/>
      <w:sz w:val="19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0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1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9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11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12EBC-A65B-4877-9B03-EA394AFA2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webEle</Template>
  <TotalTime>62</TotalTime>
  <Pages>4</Pages>
  <Words>942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PRESENTAZIONE DI UN CANDIDATO alla carica di Sindaco e di una lista di candidati alla carica di consigliere comunale per i comuni con popolazione sino a 15</vt:lpstr>
    </vt:vector>
  </TitlesOfParts>
  <Company/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PRESENTAZIONE DI UN CANDIDATO alla carica di Sindaco e di una lista di candidati alla carica di consigliere comunale per i comuni con popolazione sino a 15</dc:title>
  <dc:subject/>
  <dc:creator>Grafiche E.Gaspari S.r.l.</dc:creator>
  <cp:keywords/>
  <dc:description/>
  <cp:lastModifiedBy>Anna Averoldi</cp:lastModifiedBy>
  <cp:revision>8</cp:revision>
  <cp:lastPrinted>2014-04-14T14:18:00Z</cp:lastPrinted>
  <dcterms:created xsi:type="dcterms:W3CDTF">2024-04-10T16:23:00Z</dcterms:created>
  <dcterms:modified xsi:type="dcterms:W3CDTF">2024-04-11T15:14:00Z</dcterms:modified>
</cp:coreProperties>
</file>